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63B" w:rsidRPr="00B6663B" w:rsidRDefault="00B6663B" w:rsidP="00B6663B">
      <w:pPr>
        <w:jc w:val="center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B6663B">
        <w:rPr>
          <w:rFonts w:ascii="Arial" w:hAnsi="Arial" w:cs="Arial"/>
          <w:sz w:val="28"/>
          <w:szCs w:val="28"/>
        </w:rPr>
        <w:t>РОССИЙСКАЯ ФЕДЕРАЦИЯ</w:t>
      </w:r>
    </w:p>
    <w:p w:rsidR="00B6663B" w:rsidRPr="00B6663B" w:rsidRDefault="00B6663B" w:rsidP="00B6663B">
      <w:pPr>
        <w:jc w:val="center"/>
        <w:rPr>
          <w:rFonts w:ascii="Arial" w:hAnsi="Arial" w:cs="Arial"/>
          <w:sz w:val="28"/>
          <w:szCs w:val="28"/>
        </w:rPr>
      </w:pPr>
      <w:r w:rsidRPr="00B6663B">
        <w:rPr>
          <w:rFonts w:ascii="Arial" w:hAnsi="Arial" w:cs="Arial"/>
          <w:sz w:val="28"/>
          <w:szCs w:val="28"/>
        </w:rPr>
        <w:t>Кемеровская область</w:t>
      </w:r>
    </w:p>
    <w:p w:rsidR="00B6663B" w:rsidRPr="00B6663B" w:rsidRDefault="00B6663B" w:rsidP="00B6663B">
      <w:pPr>
        <w:jc w:val="center"/>
        <w:rPr>
          <w:rFonts w:ascii="Arial" w:hAnsi="Arial" w:cs="Arial"/>
          <w:sz w:val="28"/>
          <w:szCs w:val="28"/>
        </w:rPr>
      </w:pPr>
      <w:r w:rsidRPr="00B6663B">
        <w:rPr>
          <w:rFonts w:ascii="Arial" w:hAnsi="Arial" w:cs="Arial"/>
          <w:sz w:val="28"/>
          <w:szCs w:val="28"/>
        </w:rPr>
        <w:t>Юргинский муниципальный район</w:t>
      </w:r>
    </w:p>
    <w:p w:rsidR="00B6663B" w:rsidRPr="00B6663B" w:rsidRDefault="00B6663B" w:rsidP="00B6663B">
      <w:pPr>
        <w:keepNext/>
        <w:jc w:val="center"/>
        <w:outlineLvl w:val="0"/>
        <w:rPr>
          <w:rFonts w:ascii="Arial" w:hAnsi="Arial" w:cs="Arial"/>
          <w:b/>
          <w:sz w:val="32"/>
          <w:szCs w:val="32"/>
        </w:rPr>
      </w:pPr>
    </w:p>
    <w:p w:rsidR="00B6663B" w:rsidRPr="00B6663B" w:rsidRDefault="00B6663B" w:rsidP="00B6663B">
      <w:pPr>
        <w:keepNext/>
        <w:jc w:val="center"/>
        <w:outlineLvl w:val="0"/>
        <w:rPr>
          <w:rFonts w:ascii="Arial" w:hAnsi="Arial" w:cs="Arial"/>
          <w:b/>
          <w:sz w:val="32"/>
          <w:szCs w:val="32"/>
        </w:rPr>
      </w:pPr>
      <w:r w:rsidRPr="00B6663B">
        <w:rPr>
          <w:rFonts w:ascii="Arial" w:hAnsi="Arial" w:cs="Arial"/>
          <w:b/>
          <w:sz w:val="32"/>
          <w:szCs w:val="32"/>
        </w:rPr>
        <w:t>Р А С П О Р Я Ж Е Н И Е</w:t>
      </w:r>
    </w:p>
    <w:p w:rsidR="00B6663B" w:rsidRPr="00B6663B" w:rsidRDefault="00B6663B" w:rsidP="00B6663B">
      <w:pPr>
        <w:jc w:val="center"/>
        <w:rPr>
          <w:rFonts w:ascii="Arial" w:hAnsi="Arial" w:cs="Arial"/>
          <w:sz w:val="26"/>
        </w:rPr>
      </w:pPr>
    </w:p>
    <w:p w:rsidR="00B6663B" w:rsidRPr="00B6663B" w:rsidRDefault="00B6663B" w:rsidP="00B6663B">
      <w:pPr>
        <w:jc w:val="center"/>
        <w:rPr>
          <w:rFonts w:ascii="Arial" w:hAnsi="Arial" w:cs="Arial"/>
          <w:sz w:val="28"/>
          <w:szCs w:val="28"/>
        </w:rPr>
      </w:pPr>
      <w:r w:rsidRPr="00B6663B">
        <w:rPr>
          <w:rFonts w:ascii="Arial" w:hAnsi="Arial" w:cs="Arial"/>
          <w:sz w:val="28"/>
          <w:szCs w:val="28"/>
        </w:rPr>
        <w:t>администрации Юргинского муниципального района</w:t>
      </w:r>
    </w:p>
    <w:p w:rsidR="00B6663B" w:rsidRPr="00B6663B" w:rsidRDefault="00B6663B" w:rsidP="00B6663B">
      <w:pPr>
        <w:jc w:val="center"/>
        <w:rPr>
          <w:rFonts w:ascii="Arial" w:hAnsi="Arial" w:cs="Arial"/>
          <w:sz w:val="26"/>
        </w:rPr>
      </w:pPr>
    </w:p>
    <w:tbl>
      <w:tblPr>
        <w:tblW w:w="8655" w:type="dxa"/>
        <w:jc w:val="center"/>
        <w:tblInd w:w="338" w:type="dxa"/>
        <w:tblLayout w:type="fixed"/>
        <w:tblLook w:val="01E0" w:firstRow="1" w:lastRow="1" w:firstColumn="1" w:lastColumn="1" w:noHBand="0" w:noVBand="0"/>
      </w:tblPr>
      <w:tblGrid>
        <w:gridCol w:w="666"/>
        <w:gridCol w:w="723"/>
        <w:gridCol w:w="361"/>
        <w:gridCol w:w="1706"/>
        <w:gridCol w:w="486"/>
        <w:gridCol w:w="462"/>
        <w:gridCol w:w="506"/>
        <w:gridCol w:w="805"/>
        <w:gridCol w:w="692"/>
        <w:gridCol w:w="2248"/>
      </w:tblGrid>
      <w:tr w:rsidR="00B6663B" w:rsidRPr="00B6663B" w:rsidTr="003E697A">
        <w:trPr>
          <w:trHeight w:val="328"/>
          <w:jc w:val="center"/>
        </w:trPr>
        <w:tc>
          <w:tcPr>
            <w:tcW w:w="666" w:type="dxa"/>
          </w:tcPr>
          <w:p w:rsidR="00B6663B" w:rsidRPr="00B6663B" w:rsidRDefault="00B6663B" w:rsidP="00B6663B">
            <w:pPr>
              <w:ind w:right="-288"/>
              <w:rPr>
                <w:sz w:val="28"/>
                <w:szCs w:val="28"/>
              </w:rPr>
            </w:pPr>
            <w:r w:rsidRPr="00B6663B">
              <w:rPr>
                <w:sz w:val="28"/>
                <w:szCs w:val="28"/>
              </w:rPr>
              <w:t>от «</w:t>
            </w:r>
          </w:p>
        </w:tc>
        <w:tc>
          <w:tcPr>
            <w:tcW w:w="723" w:type="dxa"/>
            <w:tcBorders>
              <w:bottom w:val="single" w:sz="4" w:space="0" w:color="auto"/>
            </w:tcBorders>
          </w:tcPr>
          <w:p w:rsidR="00B6663B" w:rsidRPr="00B6663B" w:rsidRDefault="00946D26" w:rsidP="00B666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361" w:type="dxa"/>
          </w:tcPr>
          <w:p w:rsidR="00B6663B" w:rsidRPr="00B6663B" w:rsidRDefault="00B6663B" w:rsidP="00B6663B">
            <w:pPr>
              <w:jc w:val="both"/>
              <w:rPr>
                <w:sz w:val="28"/>
                <w:szCs w:val="28"/>
              </w:rPr>
            </w:pPr>
            <w:r w:rsidRPr="00B6663B">
              <w:rPr>
                <w:sz w:val="28"/>
                <w:szCs w:val="28"/>
              </w:rPr>
              <w:t>»</w:t>
            </w:r>
          </w:p>
        </w:tc>
        <w:tc>
          <w:tcPr>
            <w:tcW w:w="1706" w:type="dxa"/>
            <w:tcBorders>
              <w:bottom w:val="single" w:sz="4" w:space="0" w:color="auto"/>
            </w:tcBorders>
          </w:tcPr>
          <w:p w:rsidR="00B6663B" w:rsidRPr="00B6663B" w:rsidRDefault="00946D26" w:rsidP="00B666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486" w:type="dxa"/>
          </w:tcPr>
          <w:p w:rsidR="00B6663B" w:rsidRPr="00B6663B" w:rsidRDefault="00B6663B" w:rsidP="00B6663B">
            <w:pPr>
              <w:ind w:right="-76"/>
              <w:rPr>
                <w:sz w:val="28"/>
                <w:szCs w:val="28"/>
              </w:rPr>
            </w:pPr>
            <w:r w:rsidRPr="00B6663B">
              <w:rPr>
                <w:sz w:val="28"/>
                <w:szCs w:val="28"/>
              </w:rPr>
              <w:t>20</w:t>
            </w:r>
          </w:p>
        </w:tc>
        <w:tc>
          <w:tcPr>
            <w:tcW w:w="462" w:type="dxa"/>
            <w:tcBorders>
              <w:bottom w:val="single" w:sz="4" w:space="0" w:color="auto"/>
            </w:tcBorders>
          </w:tcPr>
          <w:p w:rsidR="00B6663B" w:rsidRPr="00B6663B" w:rsidRDefault="00946D26" w:rsidP="00B6663B">
            <w:pPr>
              <w:ind w:right="-15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506" w:type="dxa"/>
          </w:tcPr>
          <w:p w:rsidR="00B6663B" w:rsidRPr="00B6663B" w:rsidRDefault="00B6663B" w:rsidP="00B6663B">
            <w:pPr>
              <w:rPr>
                <w:sz w:val="28"/>
                <w:szCs w:val="28"/>
              </w:rPr>
            </w:pPr>
          </w:p>
        </w:tc>
        <w:tc>
          <w:tcPr>
            <w:tcW w:w="805" w:type="dxa"/>
          </w:tcPr>
          <w:p w:rsidR="00B6663B" w:rsidRPr="00B6663B" w:rsidRDefault="00B6663B" w:rsidP="00B6663B">
            <w:pPr>
              <w:rPr>
                <w:sz w:val="28"/>
                <w:szCs w:val="28"/>
              </w:rPr>
            </w:pPr>
          </w:p>
        </w:tc>
        <w:tc>
          <w:tcPr>
            <w:tcW w:w="692" w:type="dxa"/>
          </w:tcPr>
          <w:p w:rsidR="00B6663B" w:rsidRPr="00B6663B" w:rsidRDefault="00B6663B" w:rsidP="00B6663B">
            <w:pPr>
              <w:jc w:val="right"/>
              <w:rPr>
                <w:sz w:val="28"/>
                <w:szCs w:val="28"/>
              </w:rPr>
            </w:pPr>
            <w:r w:rsidRPr="00B6663B">
              <w:rPr>
                <w:sz w:val="28"/>
                <w:szCs w:val="28"/>
              </w:rPr>
              <w:t>№</w:t>
            </w:r>
          </w:p>
        </w:tc>
        <w:tc>
          <w:tcPr>
            <w:tcW w:w="2248" w:type="dxa"/>
            <w:tcBorders>
              <w:bottom w:val="single" w:sz="4" w:space="0" w:color="auto"/>
            </w:tcBorders>
          </w:tcPr>
          <w:p w:rsidR="00B6663B" w:rsidRPr="00B6663B" w:rsidRDefault="00946D26" w:rsidP="00B666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418-р</w:t>
            </w:r>
          </w:p>
        </w:tc>
      </w:tr>
    </w:tbl>
    <w:p w:rsidR="00305BA9" w:rsidRPr="00B6663B" w:rsidRDefault="00305BA9" w:rsidP="00B6663B">
      <w:pPr>
        <w:jc w:val="center"/>
        <w:rPr>
          <w:sz w:val="26"/>
          <w:szCs w:val="26"/>
        </w:rPr>
      </w:pPr>
    </w:p>
    <w:p w:rsidR="00305BA9" w:rsidRPr="00B6663B" w:rsidRDefault="00305BA9" w:rsidP="00B6663B">
      <w:pPr>
        <w:jc w:val="center"/>
        <w:rPr>
          <w:sz w:val="26"/>
          <w:szCs w:val="26"/>
        </w:rPr>
      </w:pPr>
    </w:p>
    <w:p w:rsidR="00357BF7" w:rsidRPr="00B6663B" w:rsidRDefault="00707CD8" w:rsidP="00B6663B">
      <w:pPr>
        <w:pStyle w:val="2"/>
        <w:widowControl w:val="0"/>
        <w:ind w:right="0"/>
        <w:jc w:val="center"/>
        <w:rPr>
          <w:b/>
          <w:sz w:val="26"/>
          <w:szCs w:val="26"/>
        </w:rPr>
      </w:pPr>
      <w:r w:rsidRPr="00B6663B">
        <w:rPr>
          <w:b/>
          <w:sz w:val="26"/>
          <w:szCs w:val="26"/>
        </w:rPr>
        <w:t xml:space="preserve">Об утверждении </w:t>
      </w:r>
      <w:r w:rsidR="00A0242C" w:rsidRPr="00B6663B">
        <w:rPr>
          <w:b/>
          <w:sz w:val="26"/>
          <w:szCs w:val="26"/>
        </w:rPr>
        <w:t xml:space="preserve">стандарта </w:t>
      </w:r>
      <w:r w:rsidRPr="00B6663B">
        <w:rPr>
          <w:b/>
          <w:sz w:val="26"/>
          <w:szCs w:val="26"/>
        </w:rPr>
        <w:t>внутреннего муниц</w:t>
      </w:r>
      <w:r w:rsidRPr="00B6663B">
        <w:rPr>
          <w:b/>
          <w:sz w:val="26"/>
          <w:szCs w:val="26"/>
        </w:rPr>
        <w:t>и</w:t>
      </w:r>
      <w:r w:rsidRPr="00B6663B">
        <w:rPr>
          <w:b/>
          <w:sz w:val="26"/>
          <w:szCs w:val="26"/>
        </w:rPr>
        <w:t>пального</w:t>
      </w:r>
    </w:p>
    <w:p w:rsidR="00357BF7" w:rsidRPr="00B6663B" w:rsidRDefault="00707CD8" w:rsidP="00B6663B">
      <w:pPr>
        <w:pStyle w:val="2"/>
        <w:widowControl w:val="0"/>
        <w:ind w:right="0"/>
        <w:jc w:val="center"/>
        <w:rPr>
          <w:b/>
          <w:sz w:val="26"/>
          <w:szCs w:val="26"/>
        </w:rPr>
      </w:pPr>
      <w:r w:rsidRPr="00B6663B">
        <w:rPr>
          <w:b/>
          <w:sz w:val="26"/>
          <w:szCs w:val="26"/>
        </w:rPr>
        <w:t xml:space="preserve">финансового контроля </w:t>
      </w:r>
      <w:r w:rsidR="00357BF7" w:rsidRPr="00B6663B">
        <w:rPr>
          <w:b/>
          <w:sz w:val="26"/>
          <w:szCs w:val="26"/>
        </w:rPr>
        <w:t>и контроля в сфере</w:t>
      </w:r>
      <w:r w:rsidR="00A0242C" w:rsidRPr="00B6663B">
        <w:rPr>
          <w:b/>
          <w:sz w:val="26"/>
          <w:szCs w:val="26"/>
        </w:rPr>
        <w:t xml:space="preserve"> </w:t>
      </w:r>
      <w:r w:rsidR="00357BF7" w:rsidRPr="00B6663B">
        <w:rPr>
          <w:b/>
          <w:sz w:val="26"/>
          <w:szCs w:val="26"/>
        </w:rPr>
        <w:t xml:space="preserve">закупок </w:t>
      </w:r>
      <w:r w:rsidR="00A0242C" w:rsidRPr="00B6663B">
        <w:rPr>
          <w:b/>
          <w:sz w:val="26"/>
          <w:szCs w:val="26"/>
        </w:rPr>
        <w:t>Контрольного отдела</w:t>
      </w:r>
      <w:r w:rsidR="008069F1" w:rsidRPr="00B6663B">
        <w:rPr>
          <w:b/>
          <w:sz w:val="26"/>
          <w:szCs w:val="26"/>
        </w:rPr>
        <w:t xml:space="preserve"> Юргинско</w:t>
      </w:r>
      <w:r w:rsidR="00A0242C" w:rsidRPr="00B6663B">
        <w:rPr>
          <w:b/>
          <w:sz w:val="26"/>
          <w:szCs w:val="26"/>
        </w:rPr>
        <w:t>го</w:t>
      </w:r>
      <w:r w:rsidR="008069F1" w:rsidRPr="00B6663B">
        <w:rPr>
          <w:b/>
          <w:sz w:val="26"/>
          <w:szCs w:val="26"/>
        </w:rPr>
        <w:t xml:space="preserve"> муниципально</w:t>
      </w:r>
      <w:r w:rsidR="00A0242C" w:rsidRPr="00B6663B">
        <w:rPr>
          <w:b/>
          <w:sz w:val="26"/>
          <w:szCs w:val="26"/>
        </w:rPr>
        <w:t>го</w:t>
      </w:r>
      <w:r w:rsidR="008069F1" w:rsidRPr="00B6663B">
        <w:rPr>
          <w:b/>
          <w:sz w:val="26"/>
          <w:szCs w:val="26"/>
        </w:rPr>
        <w:t xml:space="preserve"> район</w:t>
      </w:r>
      <w:r w:rsidR="00A0242C" w:rsidRPr="00B6663B">
        <w:rPr>
          <w:b/>
          <w:sz w:val="26"/>
          <w:szCs w:val="26"/>
        </w:rPr>
        <w:t>а</w:t>
      </w:r>
    </w:p>
    <w:p w:rsidR="00707CD8" w:rsidRPr="00B6663B" w:rsidRDefault="00707CD8" w:rsidP="00B6663B">
      <w:pPr>
        <w:pStyle w:val="2"/>
        <w:widowControl w:val="0"/>
        <w:ind w:right="0"/>
        <w:jc w:val="center"/>
        <w:rPr>
          <w:sz w:val="26"/>
          <w:szCs w:val="26"/>
        </w:rPr>
      </w:pPr>
    </w:p>
    <w:p w:rsidR="00707CD8" w:rsidRPr="00B6663B" w:rsidRDefault="00707CD8" w:rsidP="00B6663B">
      <w:pPr>
        <w:pStyle w:val="FR1"/>
        <w:spacing w:before="0" w:line="240" w:lineRule="auto"/>
        <w:ind w:firstLine="709"/>
        <w:rPr>
          <w:spacing w:val="6"/>
          <w:sz w:val="26"/>
          <w:szCs w:val="26"/>
        </w:rPr>
      </w:pPr>
      <w:r w:rsidRPr="00B6663B">
        <w:rPr>
          <w:spacing w:val="6"/>
          <w:sz w:val="26"/>
          <w:szCs w:val="26"/>
        </w:rPr>
        <w:t>В соответствии с Бюджетным кодексом Российской Федерации, Федеральным законом от 05.04.2013 №44-ФЗ «О контрактной с</w:t>
      </w:r>
      <w:r w:rsidRPr="00B6663B">
        <w:rPr>
          <w:spacing w:val="6"/>
          <w:sz w:val="26"/>
          <w:szCs w:val="26"/>
        </w:rPr>
        <w:t>и</w:t>
      </w:r>
      <w:r w:rsidRPr="00B6663B">
        <w:rPr>
          <w:spacing w:val="6"/>
          <w:sz w:val="26"/>
          <w:szCs w:val="26"/>
        </w:rPr>
        <w:t>стеме в сфере закупок товаров, работ, услуг для обеспечения государственных и муниципальных нужд</w:t>
      </w:r>
      <w:r w:rsidR="00A3488D" w:rsidRPr="00B6663B">
        <w:rPr>
          <w:spacing w:val="6"/>
          <w:sz w:val="26"/>
          <w:szCs w:val="26"/>
        </w:rPr>
        <w:t>»</w:t>
      </w:r>
      <w:r w:rsidRPr="00B6663B">
        <w:rPr>
          <w:spacing w:val="6"/>
          <w:sz w:val="26"/>
          <w:szCs w:val="26"/>
        </w:rPr>
        <w:t>:</w:t>
      </w:r>
    </w:p>
    <w:p w:rsidR="00707CD8" w:rsidRPr="00B6663B" w:rsidRDefault="00707CD8" w:rsidP="00B6663B">
      <w:pPr>
        <w:pStyle w:val="2"/>
        <w:widowControl w:val="0"/>
        <w:ind w:right="0" w:firstLine="709"/>
        <w:rPr>
          <w:sz w:val="26"/>
          <w:szCs w:val="26"/>
        </w:rPr>
      </w:pPr>
    </w:p>
    <w:p w:rsidR="00707CD8" w:rsidRPr="00B6663B" w:rsidRDefault="00707CD8" w:rsidP="00B6663B">
      <w:pPr>
        <w:pStyle w:val="2"/>
        <w:widowControl w:val="0"/>
        <w:numPr>
          <w:ilvl w:val="0"/>
          <w:numId w:val="6"/>
        </w:numPr>
        <w:tabs>
          <w:tab w:val="left" w:pos="993"/>
        </w:tabs>
        <w:ind w:left="0" w:right="0" w:firstLine="709"/>
        <w:rPr>
          <w:sz w:val="26"/>
          <w:szCs w:val="26"/>
        </w:rPr>
      </w:pPr>
      <w:r w:rsidRPr="00B6663B">
        <w:rPr>
          <w:sz w:val="26"/>
          <w:szCs w:val="26"/>
        </w:rPr>
        <w:t xml:space="preserve">Утвердить </w:t>
      </w:r>
      <w:r w:rsidR="00A0242C" w:rsidRPr="00B6663B">
        <w:rPr>
          <w:sz w:val="26"/>
          <w:szCs w:val="26"/>
        </w:rPr>
        <w:t xml:space="preserve">Стандарт </w:t>
      </w:r>
      <w:r w:rsidRPr="00B6663B">
        <w:rPr>
          <w:sz w:val="26"/>
          <w:szCs w:val="26"/>
        </w:rPr>
        <w:t>внутреннего мун</w:t>
      </w:r>
      <w:r w:rsidRPr="00B6663B">
        <w:rPr>
          <w:sz w:val="26"/>
          <w:szCs w:val="26"/>
        </w:rPr>
        <w:t>и</w:t>
      </w:r>
      <w:r w:rsidRPr="00B6663B">
        <w:rPr>
          <w:sz w:val="26"/>
          <w:szCs w:val="26"/>
        </w:rPr>
        <w:t xml:space="preserve">ципального финансового контроля </w:t>
      </w:r>
      <w:r w:rsidR="00357BF7" w:rsidRPr="00B6663B">
        <w:rPr>
          <w:sz w:val="26"/>
          <w:szCs w:val="26"/>
        </w:rPr>
        <w:t>и контроля в сфере закупок</w:t>
      </w:r>
      <w:r w:rsidR="00A0242C" w:rsidRPr="00B6663B">
        <w:rPr>
          <w:sz w:val="26"/>
          <w:szCs w:val="26"/>
        </w:rPr>
        <w:t xml:space="preserve"> Контрольного отдела </w:t>
      </w:r>
      <w:r w:rsidRPr="00B6663B">
        <w:rPr>
          <w:sz w:val="26"/>
          <w:szCs w:val="26"/>
        </w:rPr>
        <w:t>Юргинско</w:t>
      </w:r>
      <w:r w:rsidR="00A0242C" w:rsidRPr="00B6663B">
        <w:rPr>
          <w:sz w:val="26"/>
          <w:szCs w:val="26"/>
        </w:rPr>
        <w:t>го</w:t>
      </w:r>
      <w:r w:rsidRPr="00B6663B">
        <w:rPr>
          <w:sz w:val="26"/>
          <w:szCs w:val="26"/>
        </w:rPr>
        <w:t xml:space="preserve"> </w:t>
      </w:r>
      <w:r w:rsidR="00357BF7" w:rsidRPr="00B6663B">
        <w:rPr>
          <w:sz w:val="26"/>
          <w:szCs w:val="26"/>
        </w:rPr>
        <w:t>муниципально</w:t>
      </w:r>
      <w:r w:rsidR="00A0242C" w:rsidRPr="00B6663B">
        <w:rPr>
          <w:sz w:val="26"/>
          <w:szCs w:val="26"/>
        </w:rPr>
        <w:t>го</w:t>
      </w:r>
      <w:r w:rsidR="00357BF7" w:rsidRPr="00B6663B">
        <w:rPr>
          <w:sz w:val="26"/>
          <w:szCs w:val="26"/>
        </w:rPr>
        <w:t xml:space="preserve"> район</w:t>
      </w:r>
      <w:r w:rsidR="00A0242C" w:rsidRPr="00B6663B">
        <w:rPr>
          <w:sz w:val="26"/>
          <w:szCs w:val="26"/>
        </w:rPr>
        <w:t>а</w:t>
      </w:r>
      <w:r w:rsidR="00692385" w:rsidRPr="00B6663B">
        <w:rPr>
          <w:sz w:val="26"/>
          <w:szCs w:val="26"/>
        </w:rPr>
        <w:t xml:space="preserve"> согласно </w:t>
      </w:r>
      <w:r w:rsidR="00B6663B">
        <w:rPr>
          <w:sz w:val="26"/>
          <w:szCs w:val="26"/>
        </w:rPr>
        <w:t>П</w:t>
      </w:r>
      <w:r w:rsidR="00692385" w:rsidRPr="00B6663B">
        <w:rPr>
          <w:sz w:val="26"/>
          <w:szCs w:val="26"/>
        </w:rPr>
        <w:t>риложению</w:t>
      </w:r>
      <w:r w:rsidR="00BB4987">
        <w:rPr>
          <w:sz w:val="26"/>
          <w:szCs w:val="26"/>
        </w:rPr>
        <w:t xml:space="preserve"> № 1</w:t>
      </w:r>
      <w:r w:rsidR="00692385" w:rsidRPr="00B6663B">
        <w:rPr>
          <w:sz w:val="26"/>
          <w:szCs w:val="26"/>
        </w:rPr>
        <w:t>.</w:t>
      </w:r>
    </w:p>
    <w:p w:rsidR="00707CD8" w:rsidRPr="00B6663B" w:rsidRDefault="00707CD8" w:rsidP="00B6663B">
      <w:pPr>
        <w:pStyle w:val="2"/>
        <w:widowControl w:val="0"/>
        <w:tabs>
          <w:tab w:val="left" w:pos="993"/>
        </w:tabs>
        <w:ind w:right="0" w:firstLine="709"/>
        <w:rPr>
          <w:sz w:val="26"/>
          <w:szCs w:val="26"/>
        </w:rPr>
      </w:pPr>
    </w:p>
    <w:p w:rsidR="00707CD8" w:rsidRPr="00B6663B" w:rsidRDefault="00707CD8" w:rsidP="00B6663B">
      <w:pPr>
        <w:pStyle w:val="ConsPlusNormal"/>
        <w:numPr>
          <w:ilvl w:val="0"/>
          <w:numId w:val="6"/>
        </w:numPr>
        <w:tabs>
          <w:tab w:val="left" w:pos="993"/>
        </w:tabs>
        <w:ind w:left="0" w:firstLine="709"/>
        <w:rPr>
          <w:rFonts w:ascii="Times New Roman" w:hAnsi="Times New Roman" w:cs="Times New Roman"/>
          <w:color w:val="000000"/>
          <w:sz w:val="26"/>
          <w:szCs w:val="26"/>
        </w:rPr>
      </w:pPr>
      <w:r w:rsidRPr="00B6663B">
        <w:rPr>
          <w:rFonts w:ascii="Times New Roman" w:hAnsi="Times New Roman" w:cs="Times New Roman"/>
          <w:color w:val="000000"/>
          <w:sz w:val="26"/>
          <w:szCs w:val="26"/>
        </w:rPr>
        <w:t xml:space="preserve">Настоящее постановление вступает в силу </w:t>
      </w:r>
      <w:r w:rsidR="00127BB1" w:rsidRPr="00B6663B">
        <w:rPr>
          <w:rFonts w:ascii="Times New Roman" w:hAnsi="Times New Roman" w:cs="Times New Roman"/>
          <w:color w:val="000000"/>
          <w:sz w:val="26"/>
          <w:szCs w:val="26"/>
        </w:rPr>
        <w:t>с момента его подписания</w:t>
      </w:r>
      <w:r w:rsidR="00357BF7" w:rsidRPr="00B6663B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357BF7" w:rsidRPr="00B6663B" w:rsidRDefault="00357BF7" w:rsidP="00B6663B">
      <w:pPr>
        <w:pStyle w:val="ConsPlusNormal"/>
        <w:tabs>
          <w:tab w:val="left" w:pos="993"/>
        </w:tabs>
        <w:rPr>
          <w:rFonts w:ascii="Times New Roman" w:hAnsi="Times New Roman" w:cs="Times New Roman"/>
          <w:color w:val="000000"/>
          <w:sz w:val="26"/>
          <w:szCs w:val="26"/>
        </w:rPr>
      </w:pPr>
    </w:p>
    <w:p w:rsidR="00357BF7" w:rsidRPr="00B6663B" w:rsidRDefault="00357BF7" w:rsidP="00B6663B">
      <w:pPr>
        <w:pStyle w:val="21"/>
        <w:numPr>
          <w:ilvl w:val="0"/>
          <w:numId w:val="6"/>
        </w:numPr>
        <w:shd w:val="clear" w:color="auto" w:fill="auto"/>
        <w:tabs>
          <w:tab w:val="left" w:pos="993"/>
          <w:tab w:val="left" w:pos="1281"/>
        </w:tabs>
        <w:spacing w:before="0" w:after="0" w:line="240" w:lineRule="auto"/>
        <w:ind w:left="0" w:firstLine="709"/>
        <w:jc w:val="both"/>
        <w:rPr>
          <w:spacing w:val="0"/>
          <w:sz w:val="26"/>
          <w:szCs w:val="26"/>
        </w:rPr>
      </w:pPr>
      <w:r w:rsidRPr="00B6663B">
        <w:rPr>
          <w:color w:val="000000"/>
          <w:spacing w:val="0"/>
          <w:sz w:val="26"/>
          <w:szCs w:val="26"/>
        </w:rPr>
        <w:t xml:space="preserve">Контроль </w:t>
      </w:r>
      <w:r w:rsidR="00DA7FAC" w:rsidRPr="00B6663B">
        <w:rPr>
          <w:color w:val="000000"/>
          <w:spacing w:val="0"/>
          <w:sz w:val="26"/>
          <w:szCs w:val="26"/>
        </w:rPr>
        <w:t>исполнения</w:t>
      </w:r>
      <w:r w:rsidRPr="00B6663B">
        <w:rPr>
          <w:color w:val="000000"/>
          <w:spacing w:val="0"/>
          <w:sz w:val="26"/>
          <w:szCs w:val="26"/>
        </w:rPr>
        <w:t xml:space="preserve"> данного </w:t>
      </w:r>
      <w:r w:rsidR="00127BB1" w:rsidRPr="00B6663B">
        <w:rPr>
          <w:color w:val="000000"/>
          <w:spacing w:val="0"/>
          <w:sz w:val="26"/>
          <w:szCs w:val="26"/>
        </w:rPr>
        <w:t xml:space="preserve">постановления возложить на </w:t>
      </w:r>
      <w:r w:rsidRPr="00B6663B">
        <w:rPr>
          <w:color w:val="000000"/>
          <w:spacing w:val="0"/>
          <w:sz w:val="26"/>
          <w:szCs w:val="26"/>
        </w:rPr>
        <w:t>заместителя главы Юргинского муниципального района</w:t>
      </w:r>
      <w:r w:rsidR="00DA7FAC" w:rsidRPr="00B6663B">
        <w:rPr>
          <w:color w:val="000000"/>
          <w:spacing w:val="0"/>
          <w:sz w:val="26"/>
          <w:szCs w:val="26"/>
        </w:rPr>
        <w:t xml:space="preserve"> </w:t>
      </w:r>
      <w:r w:rsidR="008069F1" w:rsidRPr="00B6663B">
        <w:rPr>
          <w:color w:val="000000"/>
          <w:spacing w:val="0"/>
          <w:sz w:val="26"/>
          <w:szCs w:val="26"/>
        </w:rPr>
        <w:t>по организационно-территориальным вопросам</w:t>
      </w:r>
      <w:r w:rsidR="00B6663B">
        <w:rPr>
          <w:color w:val="000000"/>
          <w:spacing w:val="0"/>
          <w:sz w:val="26"/>
          <w:szCs w:val="26"/>
        </w:rPr>
        <w:t xml:space="preserve"> Е.С. Кудрявцеву.</w:t>
      </w:r>
    </w:p>
    <w:p w:rsidR="00707CD8" w:rsidRPr="00B6663B" w:rsidRDefault="00707CD8" w:rsidP="00B6663B">
      <w:pPr>
        <w:ind w:firstLine="709"/>
        <w:rPr>
          <w:sz w:val="26"/>
          <w:szCs w:val="26"/>
        </w:rPr>
      </w:pPr>
    </w:p>
    <w:p w:rsidR="00357BF7" w:rsidRPr="00B6663B" w:rsidRDefault="00357BF7" w:rsidP="00B6663B">
      <w:pPr>
        <w:ind w:firstLine="709"/>
        <w:rPr>
          <w:sz w:val="26"/>
          <w:szCs w:val="26"/>
        </w:rPr>
      </w:pPr>
    </w:p>
    <w:p w:rsidR="00357BF7" w:rsidRPr="00B6663B" w:rsidRDefault="00357BF7" w:rsidP="00B6663B">
      <w:pPr>
        <w:ind w:firstLine="709"/>
        <w:rPr>
          <w:sz w:val="26"/>
          <w:szCs w:val="26"/>
        </w:rPr>
      </w:pPr>
    </w:p>
    <w:p w:rsidR="00707CD8" w:rsidRDefault="00707CD8" w:rsidP="00B6663B">
      <w:pPr>
        <w:ind w:firstLine="709"/>
        <w:rPr>
          <w:sz w:val="26"/>
          <w:szCs w:val="26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5353"/>
        <w:gridCol w:w="4253"/>
      </w:tblGrid>
      <w:tr w:rsidR="00B6663B" w:rsidRPr="00B6663B" w:rsidTr="003E697A">
        <w:tc>
          <w:tcPr>
            <w:tcW w:w="5353" w:type="dxa"/>
            <w:shd w:val="clear" w:color="auto" w:fill="auto"/>
          </w:tcPr>
          <w:p w:rsidR="00B6663B" w:rsidRPr="00B6663B" w:rsidRDefault="00B6663B" w:rsidP="00B6663B">
            <w:pPr>
              <w:tabs>
                <w:tab w:val="left" w:pos="969"/>
                <w:tab w:val="left" w:pos="1083"/>
              </w:tabs>
              <w:ind w:firstLine="709"/>
              <w:jc w:val="both"/>
              <w:rPr>
                <w:sz w:val="26"/>
                <w:szCs w:val="26"/>
              </w:rPr>
            </w:pPr>
            <w:r w:rsidRPr="00B6663B">
              <w:rPr>
                <w:sz w:val="26"/>
                <w:szCs w:val="26"/>
              </w:rPr>
              <w:t>глава Юргинского</w:t>
            </w:r>
          </w:p>
          <w:p w:rsidR="00B6663B" w:rsidRPr="00B6663B" w:rsidRDefault="00B6663B" w:rsidP="00B6663B">
            <w:pPr>
              <w:tabs>
                <w:tab w:val="left" w:pos="969"/>
                <w:tab w:val="left" w:pos="1083"/>
              </w:tabs>
              <w:ind w:firstLine="709"/>
              <w:jc w:val="both"/>
              <w:rPr>
                <w:sz w:val="26"/>
                <w:szCs w:val="26"/>
              </w:rPr>
            </w:pPr>
            <w:r w:rsidRPr="00B6663B">
              <w:rPr>
                <w:sz w:val="26"/>
                <w:szCs w:val="26"/>
              </w:rPr>
              <w:t>муниципального района</w:t>
            </w:r>
          </w:p>
        </w:tc>
        <w:tc>
          <w:tcPr>
            <w:tcW w:w="4253" w:type="dxa"/>
            <w:shd w:val="clear" w:color="auto" w:fill="auto"/>
          </w:tcPr>
          <w:p w:rsidR="00B6663B" w:rsidRPr="00B6663B" w:rsidRDefault="00B6663B" w:rsidP="00B6663B">
            <w:pPr>
              <w:tabs>
                <w:tab w:val="left" w:pos="969"/>
                <w:tab w:val="left" w:pos="1083"/>
              </w:tabs>
              <w:jc w:val="both"/>
              <w:rPr>
                <w:sz w:val="26"/>
                <w:szCs w:val="26"/>
              </w:rPr>
            </w:pPr>
          </w:p>
          <w:p w:rsidR="00B6663B" w:rsidRPr="00B6663B" w:rsidRDefault="00B6663B" w:rsidP="00B6663B">
            <w:pPr>
              <w:tabs>
                <w:tab w:val="left" w:pos="969"/>
                <w:tab w:val="left" w:pos="1083"/>
              </w:tabs>
              <w:ind w:firstLine="1451"/>
              <w:jc w:val="both"/>
              <w:rPr>
                <w:sz w:val="26"/>
                <w:szCs w:val="26"/>
              </w:rPr>
            </w:pPr>
            <w:r w:rsidRPr="00B6663B">
              <w:rPr>
                <w:sz w:val="26"/>
                <w:szCs w:val="26"/>
              </w:rPr>
              <w:t>А. В. Гордейчик</w:t>
            </w:r>
          </w:p>
        </w:tc>
      </w:tr>
      <w:tr w:rsidR="00B6663B" w:rsidRPr="00B6663B" w:rsidTr="003E697A">
        <w:tc>
          <w:tcPr>
            <w:tcW w:w="5353" w:type="dxa"/>
            <w:shd w:val="clear" w:color="auto" w:fill="auto"/>
          </w:tcPr>
          <w:p w:rsidR="00B6663B" w:rsidRPr="00FA4F09" w:rsidRDefault="00B6663B" w:rsidP="00B6663B">
            <w:pPr>
              <w:tabs>
                <w:tab w:val="left" w:pos="969"/>
                <w:tab w:val="left" w:pos="1083"/>
              </w:tabs>
              <w:ind w:firstLine="709"/>
              <w:jc w:val="both"/>
              <w:rPr>
                <w:color w:val="FFFFFF"/>
                <w:sz w:val="26"/>
                <w:szCs w:val="26"/>
              </w:rPr>
            </w:pPr>
          </w:p>
          <w:p w:rsidR="00B6663B" w:rsidRPr="00FA4F09" w:rsidRDefault="00B6663B" w:rsidP="00B6663B">
            <w:pPr>
              <w:tabs>
                <w:tab w:val="left" w:pos="969"/>
                <w:tab w:val="left" w:pos="1083"/>
              </w:tabs>
              <w:ind w:firstLine="709"/>
              <w:jc w:val="both"/>
              <w:rPr>
                <w:color w:val="FFFFFF"/>
                <w:sz w:val="26"/>
                <w:szCs w:val="26"/>
              </w:rPr>
            </w:pPr>
            <w:r w:rsidRPr="00FA4F09">
              <w:rPr>
                <w:color w:val="FFFFFF"/>
                <w:sz w:val="26"/>
                <w:szCs w:val="26"/>
              </w:rPr>
              <w:t>Согласовано:</w:t>
            </w:r>
          </w:p>
          <w:p w:rsidR="00B6663B" w:rsidRPr="00FA4F09" w:rsidRDefault="00B6663B" w:rsidP="00B6663B">
            <w:pPr>
              <w:tabs>
                <w:tab w:val="left" w:pos="969"/>
                <w:tab w:val="left" w:pos="1083"/>
              </w:tabs>
              <w:ind w:firstLine="709"/>
              <w:jc w:val="both"/>
              <w:rPr>
                <w:color w:val="FFFFFF"/>
                <w:sz w:val="26"/>
                <w:szCs w:val="26"/>
              </w:rPr>
            </w:pPr>
            <w:r w:rsidRPr="00FA4F09">
              <w:rPr>
                <w:color w:val="FFFFFF"/>
                <w:sz w:val="26"/>
                <w:szCs w:val="26"/>
              </w:rPr>
              <w:t>начальник юридического отдела</w:t>
            </w:r>
          </w:p>
        </w:tc>
        <w:tc>
          <w:tcPr>
            <w:tcW w:w="4253" w:type="dxa"/>
            <w:shd w:val="clear" w:color="auto" w:fill="auto"/>
          </w:tcPr>
          <w:p w:rsidR="00B6663B" w:rsidRPr="00FA4F09" w:rsidRDefault="00B6663B" w:rsidP="00B6663B">
            <w:pPr>
              <w:tabs>
                <w:tab w:val="left" w:pos="969"/>
                <w:tab w:val="left" w:pos="1083"/>
              </w:tabs>
              <w:jc w:val="both"/>
              <w:rPr>
                <w:color w:val="FFFFFF"/>
                <w:sz w:val="26"/>
                <w:szCs w:val="26"/>
              </w:rPr>
            </w:pPr>
          </w:p>
          <w:p w:rsidR="00B6663B" w:rsidRPr="00FA4F09" w:rsidRDefault="00B6663B" w:rsidP="00B6663B">
            <w:pPr>
              <w:ind w:firstLine="1451"/>
              <w:jc w:val="both"/>
              <w:rPr>
                <w:color w:val="FFFFFF"/>
                <w:sz w:val="26"/>
                <w:szCs w:val="26"/>
              </w:rPr>
            </w:pPr>
          </w:p>
          <w:p w:rsidR="00B6663B" w:rsidRPr="00FA4F09" w:rsidRDefault="00B6663B" w:rsidP="00B6663B">
            <w:pPr>
              <w:ind w:firstLine="1451"/>
              <w:jc w:val="both"/>
              <w:rPr>
                <w:color w:val="FFFFFF"/>
                <w:sz w:val="26"/>
                <w:szCs w:val="26"/>
              </w:rPr>
            </w:pPr>
            <w:r w:rsidRPr="00FA4F09">
              <w:rPr>
                <w:color w:val="FFFFFF"/>
                <w:sz w:val="26"/>
                <w:szCs w:val="26"/>
              </w:rPr>
              <w:t>Н. А. Байдракова</w:t>
            </w:r>
          </w:p>
        </w:tc>
      </w:tr>
    </w:tbl>
    <w:p w:rsidR="00B6663B" w:rsidRPr="00B6663B" w:rsidRDefault="00B6663B" w:rsidP="00B6663B">
      <w:pPr>
        <w:ind w:firstLine="709"/>
        <w:rPr>
          <w:sz w:val="26"/>
          <w:szCs w:val="26"/>
        </w:rPr>
      </w:pPr>
    </w:p>
    <w:p w:rsidR="00357BF7" w:rsidRPr="00B6663B" w:rsidRDefault="00707CD8" w:rsidP="00B6663B">
      <w:pPr>
        <w:ind w:left="5103"/>
      </w:pPr>
      <w:r>
        <w:br w:type="page"/>
      </w:r>
      <w:r w:rsidR="00357BF7" w:rsidRPr="00B6663B">
        <w:lastRenderedPageBreak/>
        <w:t>Приложение</w:t>
      </w:r>
      <w:r w:rsidR="00BB4987">
        <w:t xml:space="preserve"> № 1</w:t>
      </w:r>
    </w:p>
    <w:p w:rsidR="00357BF7" w:rsidRPr="00B6663B" w:rsidRDefault="00357BF7" w:rsidP="00B6663B">
      <w:pPr>
        <w:ind w:left="5103"/>
      </w:pPr>
      <w:r w:rsidRPr="00B6663B">
        <w:t xml:space="preserve">к </w:t>
      </w:r>
      <w:r w:rsidR="00A0242C" w:rsidRPr="00B6663B">
        <w:t>распоряжению</w:t>
      </w:r>
      <w:r w:rsidRPr="00B6663B">
        <w:t xml:space="preserve"> администрации</w:t>
      </w:r>
    </w:p>
    <w:p w:rsidR="00357BF7" w:rsidRPr="00B6663B" w:rsidRDefault="00357BF7" w:rsidP="00B6663B">
      <w:pPr>
        <w:ind w:left="5103"/>
      </w:pPr>
      <w:r w:rsidRPr="00B6663B">
        <w:t>Юргинского муниципального района</w:t>
      </w:r>
    </w:p>
    <w:p w:rsidR="00357BF7" w:rsidRPr="00B6663B" w:rsidRDefault="00946D26" w:rsidP="00B6663B">
      <w:pPr>
        <w:ind w:left="5103"/>
      </w:pPr>
      <w:r>
        <w:t>от 30.11.2017 № 418-р</w:t>
      </w:r>
    </w:p>
    <w:p w:rsidR="00707CD8" w:rsidRPr="00B6663B" w:rsidRDefault="00707CD8" w:rsidP="00B6663B">
      <w:pPr>
        <w:tabs>
          <w:tab w:val="left" w:pos="6521"/>
        </w:tabs>
        <w:jc w:val="center"/>
      </w:pPr>
    </w:p>
    <w:p w:rsidR="00707CD8" w:rsidRPr="00B6663B" w:rsidRDefault="00707CD8" w:rsidP="00B6663B">
      <w:pPr>
        <w:jc w:val="center"/>
      </w:pPr>
    </w:p>
    <w:p w:rsidR="00707CD8" w:rsidRPr="00B6663B" w:rsidRDefault="00A0242C" w:rsidP="00B6663B">
      <w:pPr>
        <w:jc w:val="center"/>
        <w:rPr>
          <w:b/>
        </w:rPr>
      </w:pPr>
      <w:r w:rsidRPr="00B6663B">
        <w:rPr>
          <w:b/>
        </w:rPr>
        <w:t>СТАНДАРТ</w:t>
      </w:r>
    </w:p>
    <w:p w:rsidR="00707CD8" w:rsidRPr="00B6663B" w:rsidRDefault="00707CD8" w:rsidP="00B6663B">
      <w:pPr>
        <w:jc w:val="center"/>
        <w:rPr>
          <w:b/>
        </w:rPr>
      </w:pPr>
      <w:r w:rsidRPr="00B6663B">
        <w:rPr>
          <w:b/>
        </w:rPr>
        <w:t>внутреннего муниципального финансового</w:t>
      </w:r>
    </w:p>
    <w:p w:rsidR="00707CD8" w:rsidRPr="00B6663B" w:rsidRDefault="00707CD8" w:rsidP="00B6663B">
      <w:pPr>
        <w:jc w:val="center"/>
        <w:rPr>
          <w:b/>
        </w:rPr>
      </w:pPr>
      <w:r w:rsidRPr="00B6663B">
        <w:rPr>
          <w:b/>
        </w:rPr>
        <w:t>контроля</w:t>
      </w:r>
      <w:r w:rsidR="00357BF7" w:rsidRPr="00B6663B">
        <w:rPr>
          <w:b/>
        </w:rPr>
        <w:t xml:space="preserve"> и контроля в сфере закупок</w:t>
      </w:r>
      <w:r w:rsidRPr="00B6663B">
        <w:rPr>
          <w:b/>
        </w:rPr>
        <w:t xml:space="preserve"> Юргинско</w:t>
      </w:r>
      <w:r w:rsidR="00A0242C" w:rsidRPr="00B6663B">
        <w:rPr>
          <w:b/>
        </w:rPr>
        <w:t>го</w:t>
      </w:r>
      <w:r w:rsidRPr="00B6663B">
        <w:rPr>
          <w:b/>
        </w:rPr>
        <w:t xml:space="preserve"> </w:t>
      </w:r>
      <w:r w:rsidR="00357BF7" w:rsidRPr="00B6663B">
        <w:rPr>
          <w:b/>
        </w:rPr>
        <w:t>муниципально</w:t>
      </w:r>
      <w:r w:rsidR="00A0242C" w:rsidRPr="00B6663B">
        <w:rPr>
          <w:b/>
        </w:rPr>
        <w:t>го</w:t>
      </w:r>
      <w:r w:rsidR="00357BF7" w:rsidRPr="00B6663B">
        <w:rPr>
          <w:b/>
        </w:rPr>
        <w:t xml:space="preserve"> район</w:t>
      </w:r>
      <w:r w:rsidR="00A0242C" w:rsidRPr="00B6663B">
        <w:rPr>
          <w:b/>
        </w:rPr>
        <w:t>а</w:t>
      </w:r>
    </w:p>
    <w:p w:rsidR="00707CD8" w:rsidRPr="00B6663B" w:rsidRDefault="00707CD8" w:rsidP="00B6663B">
      <w:pPr>
        <w:jc w:val="center"/>
      </w:pPr>
    </w:p>
    <w:p w:rsidR="00707CD8" w:rsidRPr="00B6663B" w:rsidRDefault="00707CD8" w:rsidP="00B6663B">
      <w:pPr>
        <w:numPr>
          <w:ilvl w:val="0"/>
          <w:numId w:val="3"/>
        </w:numPr>
        <w:ind w:left="0" w:firstLine="0"/>
        <w:jc w:val="center"/>
        <w:rPr>
          <w:b/>
        </w:rPr>
      </w:pPr>
      <w:r w:rsidRPr="00B6663B">
        <w:rPr>
          <w:b/>
        </w:rPr>
        <w:t>Общие положения</w:t>
      </w:r>
    </w:p>
    <w:p w:rsidR="00707CD8" w:rsidRPr="00B6663B" w:rsidRDefault="00707CD8" w:rsidP="00B6663B">
      <w:pPr>
        <w:jc w:val="center"/>
      </w:pPr>
    </w:p>
    <w:p w:rsidR="00A0242C" w:rsidRPr="00B6663B" w:rsidRDefault="00A0242C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6663B">
        <w:rPr>
          <w:rFonts w:eastAsia="Calibri"/>
          <w:lang w:eastAsia="en-US"/>
        </w:rPr>
        <w:t xml:space="preserve">1.1. Настоящий Порядок разработан во исполнение </w:t>
      </w:r>
      <w:hyperlink r:id="rId9" w:history="1">
        <w:r w:rsidRPr="00B6663B">
          <w:rPr>
            <w:rFonts w:eastAsia="Calibri"/>
            <w:lang w:eastAsia="en-US"/>
          </w:rPr>
          <w:t>части 3 статьи 269.2</w:t>
        </w:r>
      </w:hyperlink>
      <w:r w:rsidRPr="00B6663B">
        <w:rPr>
          <w:rFonts w:eastAsia="Calibri"/>
          <w:lang w:eastAsia="en-US"/>
        </w:rPr>
        <w:t xml:space="preserve"> Бюджетного кодекса Российской Федерации, </w:t>
      </w:r>
      <w:hyperlink r:id="rId10" w:history="1">
        <w:r w:rsidRPr="00B6663B">
          <w:rPr>
            <w:rFonts w:eastAsia="Calibri"/>
            <w:lang w:eastAsia="en-US"/>
          </w:rPr>
          <w:t>статьи 99</w:t>
        </w:r>
      </w:hyperlink>
      <w:r w:rsidRPr="00B6663B">
        <w:rPr>
          <w:rFonts w:eastAsia="Calibri"/>
          <w:lang w:eastAsia="en-US"/>
        </w:rPr>
        <w:t xml:space="preserve"> Федерального закона от 05.04.2013 №</w:t>
      </w:r>
      <w:r w:rsidR="00B6663B">
        <w:rPr>
          <w:rFonts w:eastAsia="Calibri"/>
          <w:lang w:eastAsia="en-US"/>
        </w:rPr>
        <w:t xml:space="preserve"> </w:t>
      </w:r>
      <w:r w:rsidRPr="00B6663B">
        <w:rPr>
          <w:rFonts w:eastAsia="Calibri"/>
          <w:lang w:eastAsia="en-US"/>
        </w:rPr>
        <w:t>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</w:t>
      </w:r>
      <w:r w:rsidRPr="00B6663B">
        <w:rPr>
          <w:rFonts w:eastAsia="Calibri"/>
          <w:color w:val="000000"/>
          <w:lang w:eastAsia="en-US"/>
        </w:rPr>
        <w:t xml:space="preserve">) </w:t>
      </w:r>
      <w:r w:rsidRPr="00B6663B">
        <w:rPr>
          <w:rFonts w:eastAsia="Calibri"/>
          <w:lang w:eastAsia="en-US"/>
        </w:rPr>
        <w:t>и определяет порядок осуществления полномочий органом внутреннего муниципального финансового контроля по внутреннему муниципальному финансовому контролю, контролю в сфере закупок товаров, работ, услуг для обеспечения муниципальных нужд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правоотношения, а также законодательства Российской Федерации и иных нормативных правовых актов о контрактной системе в сфере закупок.</w:t>
      </w:r>
    </w:p>
    <w:p w:rsidR="00A0242C" w:rsidRPr="00B6663B" w:rsidRDefault="00A0242C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6663B">
        <w:rPr>
          <w:rFonts w:eastAsia="Calibri"/>
          <w:lang w:eastAsia="en-US"/>
        </w:rPr>
        <w:t>1.2. Внутренний муниципальный финансовый контроль в сфере бюджетных правоотношений и контроль в сфере закупок (далее – муниципальный контроль) является контрольной деятельностью контрольного отдела администрации Юргинского муниципального района (далее – контрольный отдел).</w:t>
      </w:r>
    </w:p>
    <w:p w:rsidR="00A0242C" w:rsidRPr="00B6663B" w:rsidRDefault="00A0242C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6663B">
        <w:rPr>
          <w:rFonts w:eastAsia="Calibri"/>
          <w:lang w:eastAsia="en-US"/>
        </w:rPr>
        <w:t>1.3. Деятельность по осуществлению муниципального контроля (далее - контрольная деятельность) основывается на принципах законности, объективности, эффективности, независимости, профессиональной компетентности, достоверности результатов и гласности.</w:t>
      </w:r>
    </w:p>
    <w:p w:rsidR="00A0242C" w:rsidRPr="00B6663B" w:rsidRDefault="00A0242C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bookmarkStart w:id="1" w:name="Par36"/>
      <w:bookmarkEnd w:id="1"/>
      <w:r w:rsidRPr="00B6663B">
        <w:rPr>
          <w:rFonts w:eastAsia="Calibri"/>
          <w:lang w:eastAsia="en-US"/>
        </w:rPr>
        <w:t>1.4. Контрольный отдел в ходе контрольной деятельности осуществляет:</w:t>
      </w:r>
    </w:p>
    <w:p w:rsidR="00A0242C" w:rsidRPr="00B6663B" w:rsidRDefault="00A0242C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6663B">
        <w:rPr>
          <w:rFonts w:eastAsia="Calibri"/>
          <w:lang w:eastAsia="en-US"/>
        </w:rPr>
        <w:t>а) полномочия по внутреннему муниципальному финансовому контролю в сфере бюджетных правоотношений;</w:t>
      </w:r>
    </w:p>
    <w:p w:rsidR="00A0242C" w:rsidRPr="00B6663B" w:rsidRDefault="00A0242C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6663B">
        <w:rPr>
          <w:rFonts w:eastAsia="Calibri"/>
          <w:lang w:eastAsia="en-US"/>
        </w:rPr>
        <w:t xml:space="preserve">б) контроль в сфере закупок, предусмотренный частью </w:t>
      </w:r>
      <w:hyperlink r:id="rId11" w:history="1">
        <w:r w:rsidRPr="00B6663B">
          <w:rPr>
            <w:rFonts w:eastAsia="Calibri"/>
            <w:lang w:eastAsia="en-US"/>
          </w:rPr>
          <w:t>8 статьи 99</w:t>
        </w:r>
      </w:hyperlink>
      <w:r w:rsidRPr="00B6663B">
        <w:rPr>
          <w:rFonts w:eastAsia="Calibri"/>
          <w:lang w:eastAsia="en-US"/>
        </w:rPr>
        <w:t xml:space="preserve"> закона о контрактной системе.</w:t>
      </w:r>
    </w:p>
    <w:p w:rsidR="00A0242C" w:rsidRPr="00B6663B" w:rsidRDefault="00A0242C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6663B">
        <w:rPr>
          <w:rFonts w:eastAsia="Calibri"/>
          <w:lang w:eastAsia="en-US"/>
        </w:rPr>
        <w:t>1.5.Контрольный отдел при осуществлении полномочий по внутреннему муниципальному финансовому контролю в сфере бюджетных правоотношений осуществляет:</w:t>
      </w:r>
    </w:p>
    <w:p w:rsidR="00A0242C" w:rsidRPr="00B6663B" w:rsidRDefault="00A0242C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6663B">
        <w:rPr>
          <w:rFonts w:eastAsia="Calibri"/>
          <w:lang w:eastAsia="en-US"/>
        </w:rPr>
        <w:t>-предварительный контроль в целях предупреждения и пресечения бюджетных нарушений в процессе исполнения бюджета Юргинского муниципального района (далее - районный бюджет);</w:t>
      </w:r>
    </w:p>
    <w:p w:rsidR="00A0242C" w:rsidRPr="00B6663B" w:rsidRDefault="00A0242C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6663B">
        <w:rPr>
          <w:rFonts w:eastAsia="Calibri"/>
          <w:lang w:eastAsia="en-US"/>
        </w:rPr>
        <w:t>-последующий контроль по результатам исполнения районного бюджета в целях установления законности его исполнения, достоверности учета и отчетности.</w:t>
      </w:r>
    </w:p>
    <w:p w:rsidR="00A0242C" w:rsidRPr="00B6663B" w:rsidRDefault="00A0242C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6663B">
        <w:rPr>
          <w:rFonts w:eastAsia="Calibri"/>
          <w:lang w:eastAsia="en-US"/>
        </w:rPr>
        <w:t>1.6. Объектами контроля являются:</w:t>
      </w:r>
    </w:p>
    <w:p w:rsidR="00A0242C" w:rsidRPr="00B6663B" w:rsidRDefault="00A0242C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6663B">
        <w:rPr>
          <w:rFonts w:eastAsia="Calibri"/>
          <w:lang w:eastAsia="en-US"/>
        </w:rPr>
        <w:t xml:space="preserve">а) Главные распорядители (распорядители, получатели) бюджетных средств, главные администраторы (администраторы) доходов </w:t>
      </w:r>
      <w:r w:rsidR="005E20D9" w:rsidRPr="00B6663B">
        <w:rPr>
          <w:rFonts w:eastAsia="Calibri"/>
          <w:lang w:eastAsia="en-US"/>
        </w:rPr>
        <w:t>районного</w:t>
      </w:r>
      <w:r w:rsidRPr="00B6663B">
        <w:rPr>
          <w:rFonts w:eastAsia="Calibri"/>
          <w:lang w:eastAsia="en-US"/>
        </w:rPr>
        <w:t xml:space="preserve"> бюджета, главные администраторы (администраторы) источников финансирования дефицита </w:t>
      </w:r>
      <w:r w:rsidR="005E20D9" w:rsidRPr="00B6663B">
        <w:rPr>
          <w:rFonts w:eastAsia="Calibri"/>
          <w:lang w:eastAsia="en-US"/>
        </w:rPr>
        <w:t>районного</w:t>
      </w:r>
      <w:r w:rsidRPr="00B6663B">
        <w:rPr>
          <w:rFonts w:eastAsia="Calibri"/>
          <w:lang w:eastAsia="en-US"/>
        </w:rPr>
        <w:t xml:space="preserve"> бюджета (далее – главные администраторы бюджетных средств);</w:t>
      </w:r>
    </w:p>
    <w:p w:rsidR="00A0242C" w:rsidRPr="00B6663B" w:rsidRDefault="005E20D9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6663B">
        <w:rPr>
          <w:rFonts w:eastAsia="Calibri"/>
          <w:lang w:eastAsia="en-US"/>
        </w:rPr>
        <w:t>б</w:t>
      </w:r>
      <w:r w:rsidR="00A0242C" w:rsidRPr="00B6663B">
        <w:rPr>
          <w:rFonts w:eastAsia="Calibri"/>
          <w:lang w:eastAsia="en-US"/>
        </w:rPr>
        <w:t>) Муниципальные учреждения;</w:t>
      </w:r>
    </w:p>
    <w:p w:rsidR="00A0242C" w:rsidRPr="00B6663B" w:rsidRDefault="005E20D9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6663B">
        <w:rPr>
          <w:rFonts w:eastAsia="Calibri"/>
          <w:lang w:eastAsia="en-US"/>
        </w:rPr>
        <w:t>в</w:t>
      </w:r>
      <w:r w:rsidR="00A0242C" w:rsidRPr="00B6663B">
        <w:rPr>
          <w:rFonts w:eastAsia="Calibri"/>
          <w:lang w:eastAsia="en-US"/>
        </w:rPr>
        <w:t>) Муниципальные унитарные предприятия;</w:t>
      </w:r>
    </w:p>
    <w:p w:rsidR="00A0242C" w:rsidRPr="00B6663B" w:rsidRDefault="005E20D9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6663B">
        <w:rPr>
          <w:rFonts w:eastAsia="Calibri"/>
          <w:lang w:eastAsia="en-US"/>
        </w:rPr>
        <w:t>г</w:t>
      </w:r>
      <w:r w:rsidR="00A0242C" w:rsidRPr="00B6663B">
        <w:rPr>
          <w:rFonts w:eastAsia="Calibri"/>
          <w:lang w:eastAsia="en-US"/>
        </w:rPr>
        <w:t>) Кредитные организации, осуществляющие отдельные операции с бюджетными средствами, в части соблюдения ими условий договоров (соглашений) о предоставлении средств из соответствующего бюджета бюджетной системы Российской Федерации;</w:t>
      </w:r>
    </w:p>
    <w:p w:rsidR="00A0242C" w:rsidRPr="00B6663B" w:rsidRDefault="005E20D9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6663B">
        <w:rPr>
          <w:rFonts w:eastAsia="Calibri"/>
          <w:lang w:eastAsia="en-US"/>
        </w:rPr>
        <w:lastRenderedPageBreak/>
        <w:t>д</w:t>
      </w:r>
      <w:r w:rsidR="00A0242C" w:rsidRPr="00B6663B">
        <w:rPr>
          <w:rFonts w:eastAsia="Calibri"/>
          <w:lang w:eastAsia="en-US"/>
        </w:rPr>
        <w:t>) Заказчики, контрактные службы, контрактные управляющие, комиссии по осуществлению закупок и их члены, уполномоченные органы, осуществляющие действия, направленные на осуществление закупок товаров, работ, услуг для муниципальных нужд в соответствии с законом о контрактной системе.</w:t>
      </w:r>
    </w:p>
    <w:p w:rsidR="00A0242C" w:rsidRPr="00B6663B" w:rsidRDefault="00A0242C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6663B">
        <w:rPr>
          <w:rFonts w:eastAsia="Calibri"/>
          <w:lang w:eastAsia="en-US"/>
        </w:rPr>
        <w:t>1.7. Контрольная деятельность подразделяется на плановую и внеплановую и осуществляется посредством проведения плановых и внеплановых проверок, а также проведения в рамках полномочий по внутреннему финансовому контролю в сфере бюджетных правоотношений плановых и внеплановых ревизий и обследований,  анализа осуществления главными администраторами бюджетных средств внутреннего финансового контроля и внутреннего финансового аудита (далее - контрольные мероприятия). Проверки подразделяются на выездные, камеральные, встречные проверки, проводимые в рамках выездных и (или) камеральных проверок. Обследования могут проводиться в рамках камеральных и выездных проверок, ревизий или как самостоятельное мероприятие.</w:t>
      </w:r>
    </w:p>
    <w:p w:rsidR="00A0242C" w:rsidRPr="00B6663B" w:rsidRDefault="00A0242C" w:rsidP="00B6663B">
      <w:pPr>
        <w:autoSpaceDE w:val="0"/>
        <w:autoSpaceDN w:val="0"/>
        <w:adjustRightInd w:val="0"/>
        <w:ind w:firstLine="709"/>
        <w:rPr>
          <w:rFonts w:eastAsia="Calibri"/>
          <w:lang w:eastAsia="en-US"/>
        </w:rPr>
      </w:pPr>
      <w:r w:rsidRPr="00B6663B">
        <w:rPr>
          <w:rFonts w:eastAsia="Calibri"/>
          <w:lang w:eastAsia="en-US"/>
        </w:rPr>
        <w:t>1.8. Должностные лица, осуществляющие муниципальный контроль:</w:t>
      </w:r>
    </w:p>
    <w:p w:rsidR="00A0242C" w:rsidRPr="00B6663B" w:rsidRDefault="00A0242C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6663B">
        <w:rPr>
          <w:rFonts w:eastAsia="Calibri"/>
          <w:lang w:eastAsia="en-US"/>
        </w:rPr>
        <w:t>-</w:t>
      </w:r>
      <w:r w:rsidR="00B6663B">
        <w:rPr>
          <w:rFonts w:eastAsia="Calibri"/>
          <w:lang w:eastAsia="en-US"/>
        </w:rPr>
        <w:t xml:space="preserve"> </w:t>
      </w:r>
      <w:r w:rsidR="005E20D9" w:rsidRPr="00B6663B">
        <w:rPr>
          <w:rFonts w:eastAsia="Calibri"/>
          <w:lang w:eastAsia="en-US"/>
        </w:rPr>
        <w:t xml:space="preserve">начальник контрольного </w:t>
      </w:r>
      <w:r w:rsidRPr="00B6663B">
        <w:rPr>
          <w:rFonts w:eastAsia="Calibri"/>
          <w:lang w:eastAsia="en-US"/>
        </w:rPr>
        <w:t xml:space="preserve">отдела </w:t>
      </w:r>
      <w:r w:rsidR="00512227" w:rsidRPr="00B6663B">
        <w:rPr>
          <w:rFonts w:eastAsia="Calibri"/>
          <w:lang w:eastAsia="en-US"/>
        </w:rPr>
        <w:t>а</w:t>
      </w:r>
      <w:r w:rsidRPr="00B6663B">
        <w:rPr>
          <w:rFonts w:eastAsia="Calibri"/>
          <w:lang w:eastAsia="en-US"/>
        </w:rPr>
        <w:t xml:space="preserve">дминистрации </w:t>
      </w:r>
      <w:r w:rsidR="00512227" w:rsidRPr="00B6663B">
        <w:rPr>
          <w:rFonts w:eastAsia="Calibri"/>
          <w:lang w:eastAsia="en-US"/>
        </w:rPr>
        <w:t>Юргинского муниципального района</w:t>
      </w:r>
      <w:r w:rsidRPr="00B6663B">
        <w:rPr>
          <w:rFonts w:eastAsia="Calibri"/>
          <w:lang w:eastAsia="en-US"/>
        </w:rPr>
        <w:t xml:space="preserve"> (далее – </w:t>
      </w:r>
      <w:r w:rsidR="00512227" w:rsidRPr="00B6663B">
        <w:rPr>
          <w:rFonts w:eastAsia="Calibri"/>
          <w:lang w:eastAsia="en-US"/>
        </w:rPr>
        <w:t>начальник контрольного отдела).</w:t>
      </w:r>
    </w:p>
    <w:p w:rsidR="00A0242C" w:rsidRPr="00B6663B" w:rsidRDefault="00A0242C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bCs/>
        </w:rPr>
      </w:pPr>
      <w:r w:rsidRPr="00B6663B">
        <w:rPr>
          <w:rFonts w:eastAsia="Cambria"/>
        </w:rPr>
        <w:t xml:space="preserve">1.9. </w:t>
      </w:r>
      <w:r w:rsidRPr="00B6663B">
        <w:rPr>
          <w:rFonts w:eastAsia="Cambria"/>
          <w:lang w:eastAsia="en-US"/>
        </w:rPr>
        <w:t>Должностные лица, осуществляющие муниципальный контроль</w:t>
      </w:r>
      <w:r w:rsidRPr="00B6663B">
        <w:rPr>
          <w:rFonts w:eastAsia="Cambria"/>
          <w:bCs/>
        </w:rPr>
        <w:t xml:space="preserve"> имеют право:</w:t>
      </w:r>
    </w:p>
    <w:p w:rsidR="00A0242C" w:rsidRPr="00B6663B" w:rsidRDefault="00A0242C" w:rsidP="00B6663B">
      <w:pPr>
        <w:ind w:firstLine="709"/>
        <w:jc w:val="both"/>
        <w:rPr>
          <w:rFonts w:eastAsia="Cambria"/>
        </w:rPr>
      </w:pPr>
      <w:r w:rsidRPr="00B6663B">
        <w:rPr>
          <w:rFonts w:eastAsia="Cambria"/>
        </w:rPr>
        <w:t>-</w:t>
      </w:r>
      <w:r w:rsidR="00B6663B">
        <w:rPr>
          <w:rFonts w:eastAsia="Cambria"/>
        </w:rPr>
        <w:t> </w:t>
      </w:r>
      <w:r w:rsidRPr="00B6663B">
        <w:rPr>
          <w:rFonts w:eastAsia="Cambria"/>
        </w:rPr>
        <w:t xml:space="preserve">беспрепятственно посещать объект контроля с учётом установленного режима его работы для выполнения возложенных на них обязанностей; </w:t>
      </w:r>
    </w:p>
    <w:p w:rsidR="00A0242C" w:rsidRPr="00B6663B" w:rsidRDefault="00A0242C" w:rsidP="00B6663B">
      <w:pPr>
        <w:ind w:firstLine="709"/>
        <w:jc w:val="both"/>
        <w:rPr>
          <w:rFonts w:eastAsia="Cambria"/>
        </w:rPr>
      </w:pPr>
      <w:r w:rsidRPr="00B6663B">
        <w:rPr>
          <w:rFonts w:eastAsia="Cambria"/>
        </w:rPr>
        <w:t>-</w:t>
      </w:r>
      <w:r w:rsidR="00B6663B">
        <w:rPr>
          <w:rFonts w:eastAsia="Cambria"/>
        </w:rPr>
        <w:t> </w:t>
      </w:r>
      <w:r w:rsidRPr="00B6663B">
        <w:rPr>
          <w:rFonts w:eastAsia="Cambria"/>
        </w:rPr>
        <w:t>осматривать служебные и производственные помещения, территорию, оборудование, строения;</w:t>
      </w:r>
    </w:p>
    <w:p w:rsidR="00A0242C" w:rsidRPr="00B6663B" w:rsidRDefault="00A0242C" w:rsidP="00B6663B">
      <w:pPr>
        <w:ind w:firstLine="709"/>
        <w:jc w:val="both"/>
        <w:rPr>
          <w:rFonts w:eastAsia="Cambria"/>
        </w:rPr>
      </w:pPr>
      <w:r w:rsidRPr="00B6663B">
        <w:rPr>
          <w:rFonts w:eastAsia="Cambria"/>
        </w:rPr>
        <w:t>-</w:t>
      </w:r>
      <w:r w:rsidR="00B6663B">
        <w:rPr>
          <w:rFonts w:eastAsia="Cambria"/>
        </w:rPr>
        <w:t> </w:t>
      </w:r>
      <w:r w:rsidRPr="00B6663B">
        <w:rPr>
          <w:rFonts w:eastAsia="Cambria"/>
        </w:rPr>
        <w:t>получать и проверять от объекта контроля бухгалтерские документы, отчёты и другие документы на бумажных носителях (копии документов);</w:t>
      </w:r>
    </w:p>
    <w:p w:rsidR="00A0242C" w:rsidRPr="00B6663B" w:rsidRDefault="00A0242C" w:rsidP="00B6663B">
      <w:pPr>
        <w:ind w:firstLine="709"/>
        <w:jc w:val="both"/>
        <w:rPr>
          <w:rFonts w:eastAsia="Cambria"/>
        </w:rPr>
      </w:pPr>
      <w:r w:rsidRPr="00B6663B">
        <w:rPr>
          <w:rFonts w:eastAsia="Cambria"/>
        </w:rPr>
        <w:t>-</w:t>
      </w:r>
      <w:r w:rsidR="00B6663B">
        <w:rPr>
          <w:rFonts w:eastAsia="Cambria"/>
        </w:rPr>
        <w:t> </w:t>
      </w:r>
      <w:r w:rsidRPr="00B6663B">
        <w:rPr>
          <w:rFonts w:eastAsia="Cambria"/>
        </w:rPr>
        <w:t>получать доступ к программным продуктам и автоматизированным системам, посредством которых объектом контроля осуществляется ведение бюджетного (бухгалтерского) и налогового учёта, в том числе к создаваемым в процессе их использования базам данных; другим программным продуктам и автоматизированным системам, используемым объектом контроля в процессе ведения финансово-хозяйственной деятельности;</w:t>
      </w:r>
    </w:p>
    <w:p w:rsidR="00A0242C" w:rsidRPr="00B6663B" w:rsidRDefault="00A0242C" w:rsidP="00B6663B">
      <w:pPr>
        <w:ind w:firstLine="709"/>
        <w:jc w:val="both"/>
        <w:rPr>
          <w:rFonts w:eastAsia="Cambria"/>
        </w:rPr>
      </w:pPr>
      <w:r w:rsidRPr="00B6663B">
        <w:rPr>
          <w:rFonts w:eastAsia="Cambria"/>
        </w:rPr>
        <w:t>-</w:t>
      </w:r>
      <w:r w:rsidR="00B6663B">
        <w:rPr>
          <w:rFonts w:eastAsia="Cambria"/>
        </w:rPr>
        <w:t> </w:t>
      </w:r>
      <w:r w:rsidRPr="00B6663B">
        <w:rPr>
          <w:rFonts w:eastAsia="Cambria"/>
        </w:rPr>
        <w:t xml:space="preserve">проводить внезапные инвентаризации денежных средств, бланков строгой отчётности, нефинансовых активов; </w:t>
      </w:r>
    </w:p>
    <w:p w:rsidR="00A0242C" w:rsidRPr="00B6663B" w:rsidRDefault="00A0242C" w:rsidP="00B6663B">
      <w:pPr>
        <w:ind w:firstLine="709"/>
        <w:jc w:val="both"/>
        <w:rPr>
          <w:rFonts w:eastAsia="Cambria"/>
        </w:rPr>
      </w:pPr>
      <w:r w:rsidRPr="00B6663B">
        <w:rPr>
          <w:rFonts w:eastAsia="Cambria"/>
        </w:rPr>
        <w:t>-</w:t>
      </w:r>
      <w:r w:rsidR="00B6663B">
        <w:rPr>
          <w:rFonts w:eastAsia="Cambria"/>
        </w:rPr>
        <w:t> </w:t>
      </w:r>
      <w:r w:rsidRPr="00B6663B">
        <w:rPr>
          <w:rFonts w:eastAsia="Cambria"/>
        </w:rPr>
        <w:t>пользоваться фото и видео оборудованием, устройствами звукозаписи и оргтехникой для фиксирования проведения контрольного мероприятия и получения электронных копий документов;</w:t>
      </w:r>
    </w:p>
    <w:p w:rsidR="00A0242C" w:rsidRPr="00B6663B" w:rsidRDefault="00A0242C" w:rsidP="00B6663B">
      <w:pPr>
        <w:ind w:firstLine="709"/>
        <w:jc w:val="both"/>
        <w:rPr>
          <w:rFonts w:eastAsia="Cambria"/>
        </w:rPr>
      </w:pPr>
      <w:r w:rsidRPr="00B6663B">
        <w:rPr>
          <w:rFonts w:eastAsia="Cambria"/>
        </w:rPr>
        <w:t>-</w:t>
      </w:r>
      <w:r w:rsidR="00B6663B">
        <w:rPr>
          <w:rFonts w:eastAsia="Cambria"/>
        </w:rPr>
        <w:t> </w:t>
      </w:r>
      <w:r w:rsidRPr="00B6663B">
        <w:rPr>
          <w:rFonts w:eastAsia="Cambria"/>
        </w:rPr>
        <w:t>проводить контрольные обмеры выполненных работ;</w:t>
      </w:r>
    </w:p>
    <w:p w:rsidR="00A0242C" w:rsidRPr="00B6663B" w:rsidRDefault="00A0242C" w:rsidP="00B6663B">
      <w:pPr>
        <w:ind w:firstLine="709"/>
        <w:jc w:val="both"/>
        <w:rPr>
          <w:rFonts w:eastAsia="Cambria"/>
        </w:rPr>
      </w:pPr>
      <w:r w:rsidRPr="00B6663B">
        <w:rPr>
          <w:rFonts w:eastAsia="Cambria"/>
        </w:rPr>
        <w:t>-</w:t>
      </w:r>
      <w:r w:rsidR="00B6663B">
        <w:rPr>
          <w:rFonts w:eastAsia="Cambria"/>
        </w:rPr>
        <w:t> </w:t>
      </w:r>
      <w:r w:rsidRPr="00B6663B">
        <w:rPr>
          <w:rFonts w:eastAsia="Cambria"/>
        </w:rPr>
        <w:t xml:space="preserve">проводить встречные проверки в тех организациях (учреждениях), от которых получены или выданы денежные средства, материальные ценности и документы;· </w:t>
      </w:r>
    </w:p>
    <w:p w:rsidR="00A0242C" w:rsidRPr="00B6663B" w:rsidRDefault="00A0242C" w:rsidP="00B6663B">
      <w:pPr>
        <w:ind w:firstLine="709"/>
        <w:jc w:val="both"/>
        <w:rPr>
          <w:rFonts w:eastAsia="Cambria"/>
        </w:rPr>
      </w:pPr>
      <w:r w:rsidRPr="00B6663B">
        <w:rPr>
          <w:rFonts w:eastAsia="Cambria"/>
        </w:rPr>
        <w:t>-</w:t>
      </w:r>
      <w:r w:rsidR="00B6663B">
        <w:rPr>
          <w:rFonts w:eastAsia="Cambria"/>
        </w:rPr>
        <w:t> </w:t>
      </w:r>
      <w:r w:rsidRPr="00B6663B">
        <w:rPr>
          <w:rFonts w:eastAsia="Cambria"/>
        </w:rPr>
        <w:t>привлекать в случае необходимости для участия в проведении контрольных мероприятий в установленном порядке специалистов других организаций.</w:t>
      </w:r>
    </w:p>
    <w:p w:rsidR="00A0242C" w:rsidRPr="00B6663B" w:rsidRDefault="00A0242C" w:rsidP="00B6663B">
      <w:pPr>
        <w:ind w:firstLine="709"/>
        <w:jc w:val="both"/>
        <w:rPr>
          <w:rFonts w:eastAsia="Cambria"/>
        </w:rPr>
      </w:pPr>
      <w:r w:rsidRPr="00B6663B">
        <w:rPr>
          <w:rFonts w:eastAsia="Cambria"/>
        </w:rPr>
        <w:t>-</w:t>
      </w:r>
      <w:r w:rsidR="00B6663B">
        <w:rPr>
          <w:rFonts w:eastAsia="Cambria"/>
        </w:rPr>
        <w:t> </w:t>
      </w:r>
      <w:r w:rsidRPr="00B6663B">
        <w:rPr>
          <w:rFonts w:eastAsia="Cambria"/>
        </w:rPr>
        <w:t>запрашивать и получать на основании мотивированного запроса информацию, документы, материалы, объяснения в письменной и устной формах, необходимые для проведения контрольных мероприятий;</w:t>
      </w:r>
    </w:p>
    <w:p w:rsidR="00A0242C" w:rsidRPr="00B6663B" w:rsidRDefault="00A0242C" w:rsidP="00B6663B">
      <w:pPr>
        <w:ind w:firstLine="709"/>
        <w:jc w:val="both"/>
        <w:rPr>
          <w:rFonts w:eastAsia="Cambria"/>
        </w:rPr>
      </w:pPr>
      <w:r w:rsidRPr="00B6663B">
        <w:rPr>
          <w:rFonts w:eastAsia="Cambria"/>
        </w:rPr>
        <w:t>-</w:t>
      </w:r>
      <w:r w:rsidR="00B6663B">
        <w:rPr>
          <w:rFonts w:eastAsia="Cambria"/>
        </w:rPr>
        <w:t> </w:t>
      </w:r>
      <w:r w:rsidRPr="00B6663B">
        <w:rPr>
          <w:rFonts w:eastAsia="Cambria"/>
        </w:rPr>
        <w:t>направлять органам и должностным лицам, уполномоченным в соответствии с Бюджетным Кодексом, иными актами бюджетного законодательства Российской Федерации принимать решения о применении предусмотренных бюджетных мер принуждения, уведомления о применении бюджетных мер принуждения;</w:t>
      </w:r>
    </w:p>
    <w:p w:rsidR="00A0242C" w:rsidRPr="00B6663B" w:rsidRDefault="00A0242C" w:rsidP="00B6663B">
      <w:pPr>
        <w:ind w:firstLine="709"/>
        <w:jc w:val="both"/>
        <w:rPr>
          <w:rFonts w:eastAsia="Cambria"/>
        </w:rPr>
      </w:pPr>
      <w:r w:rsidRPr="00B6663B">
        <w:rPr>
          <w:rFonts w:eastAsia="Cambria"/>
        </w:rPr>
        <w:t>-</w:t>
      </w:r>
      <w:r w:rsidR="00B6663B">
        <w:rPr>
          <w:rFonts w:eastAsia="Cambria"/>
        </w:rPr>
        <w:t> </w:t>
      </w:r>
      <w:r w:rsidRPr="00B6663B">
        <w:rPr>
          <w:rFonts w:eastAsia="Cambria"/>
        </w:rPr>
        <w:t>составлять протоколы об административных правонарушениях в пределах своей компетенции в случаях и порядке, установленных законодательством об административных правонарушениях.</w:t>
      </w:r>
    </w:p>
    <w:p w:rsidR="00A0242C" w:rsidRPr="00B6663B" w:rsidRDefault="00A0242C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bCs/>
        </w:rPr>
      </w:pPr>
      <w:r w:rsidRPr="00B6663B">
        <w:rPr>
          <w:rFonts w:eastAsia="Cambria"/>
          <w:bCs/>
        </w:rPr>
        <w:t xml:space="preserve">1.10. </w:t>
      </w:r>
      <w:r w:rsidRPr="00B6663B">
        <w:rPr>
          <w:rFonts w:eastAsia="Cambria"/>
          <w:lang w:eastAsia="en-US"/>
        </w:rPr>
        <w:t>Должностные лица, осуществляющие муниципальный контроль</w:t>
      </w:r>
      <w:r w:rsidRPr="00B6663B">
        <w:rPr>
          <w:rFonts w:eastAsia="Cambria"/>
          <w:bCs/>
        </w:rPr>
        <w:t xml:space="preserve"> обязаны:</w:t>
      </w:r>
    </w:p>
    <w:p w:rsidR="00A0242C" w:rsidRPr="00B6663B" w:rsidRDefault="00A0242C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bCs/>
        </w:rPr>
      </w:pPr>
      <w:r w:rsidRPr="00B6663B">
        <w:rPr>
          <w:rFonts w:eastAsia="Cambria"/>
        </w:rPr>
        <w:t>-</w:t>
      </w:r>
      <w:r w:rsidR="00B6663B">
        <w:rPr>
          <w:rFonts w:eastAsia="Cambria"/>
        </w:rPr>
        <w:t> </w:t>
      </w:r>
      <w:r w:rsidRPr="00B6663B">
        <w:rPr>
          <w:rFonts w:eastAsia="Cambria"/>
        </w:rPr>
        <w:t>руководствоваться действующим законодательством Российской Федерации, Кемеровской области и муниципальными правовыми актами Юргинского городского округа;</w:t>
      </w:r>
    </w:p>
    <w:p w:rsidR="00A0242C" w:rsidRPr="00B6663B" w:rsidRDefault="00A0242C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bookmarkStart w:id="2" w:name="sub_10101"/>
      <w:r w:rsidRPr="00B6663B">
        <w:rPr>
          <w:rFonts w:eastAsia="Cambria"/>
          <w:lang w:eastAsia="en-US"/>
        </w:rPr>
        <w:lastRenderedPageBreak/>
        <w:t>-</w:t>
      </w:r>
      <w:r w:rsidR="00B6663B">
        <w:rPr>
          <w:rFonts w:eastAsia="Cambria"/>
          <w:lang w:eastAsia="en-US"/>
        </w:rPr>
        <w:t> </w:t>
      </w:r>
      <w:r w:rsidRPr="00B6663B">
        <w:rPr>
          <w:rFonts w:eastAsia="Cambria"/>
          <w:lang w:eastAsia="en-US"/>
        </w:rPr>
        <w:t>своевременно и в полной мере исполнять предоставленные в соответствии с законодательством Российской Федерации полномочия по предупреждению, выявлению и пресечению нарушений;</w:t>
      </w:r>
    </w:p>
    <w:p w:rsidR="00A0242C" w:rsidRPr="00B6663B" w:rsidRDefault="00A0242C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color w:val="000000"/>
          <w:lang w:eastAsia="en-US"/>
        </w:rPr>
      </w:pPr>
      <w:bookmarkStart w:id="3" w:name="sub_10103"/>
      <w:bookmarkEnd w:id="2"/>
      <w:r w:rsidRPr="00B6663B">
        <w:rPr>
          <w:rFonts w:eastAsia="Cambria"/>
          <w:lang w:eastAsia="en-US"/>
        </w:rPr>
        <w:t>-</w:t>
      </w:r>
      <w:r w:rsidR="00B6663B">
        <w:rPr>
          <w:rFonts w:eastAsia="Cambria"/>
        </w:rPr>
        <w:t> </w:t>
      </w:r>
      <w:r w:rsidRPr="00B6663B">
        <w:rPr>
          <w:rFonts w:eastAsia="Cambria"/>
          <w:lang w:eastAsia="en-US"/>
        </w:rPr>
        <w:t xml:space="preserve">проводить контрольные мероприятия в соответствии с </w:t>
      </w:r>
      <w:r w:rsidRPr="00B6663B">
        <w:rPr>
          <w:rFonts w:eastAsia="Cambria"/>
          <w:color w:val="000000"/>
          <w:lang w:eastAsia="en-US"/>
        </w:rPr>
        <w:t xml:space="preserve">распоряжением  </w:t>
      </w:r>
      <w:r w:rsidR="004A7081" w:rsidRPr="00B6663B">
        <w:rPr>
          <w:rFonts w:eastAsia="Cambria"/>
          <w:color w:val="000000"/>
          <w:lang w:eastAsia="en-US"/>
        </w:rPr>
        <w:t>а</w:t>
      </w:r>
      <w:r w:rsidRPr="00B6663B">
        <w:rPr>
          <w:rFonts w:eastAsia="Cambria"/>
          <w:color w:val="000000"/>
          <w:lang w:eastAsia="en-US"/>
        </w:rPr>
        <w:t xml:space="preserve">дминистрации </w:t>
      </w:r>
      <w:r w:rsidR="004A7081" w:rsidRPr="00B6663B">
        <w:rPr>
          <w:rFonts w:eastAsia="Cambria"/>
          <w:color w:val="000000"/>
          <w:lang w:eastAsia="en-US"/>
        </w:rPr>
        <w:t>Юргинского муниципального района</w:t>
      </w:r>
      <w:r w:rsidRPr="00B6663B">
        <w:rPr>
          <w:rFonts w:eastAsia="Cambria"/>
          <w:color w:val="000000"/>
          <w:lang w:eastAsia="en-US"/>
        </w:rPr>
        <w:t>;</w:t>
      </w:r>
    </w:p>
    <w:p w:rsidR="00A0242C" w:rsidRPr="00B6663B" w:rsidRDefault="00A0242C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bookmarkStart w:id="4" w:name="sub_10104"/>
      <w:bookmarkEnd w:id="3"/>
      <w:r w:rsidRPr="00B6663B">
        <w:rPr>
          <w:rFonts w:eastAsia="Cambria"/>
          <w:lang w:eastAsia="en-US"/>
        </w:rPr>
        <w:t>-</w:t>
      </w:r>
      <w:r w:rsidR="00B6663B">
        <w:rPr>
          <w:rFonts w:eastAsia="Cambria"/>
          <w:lang w:eastAsia="en-US"/>
        </w:rPr>
        <w:t> </w:t>
      </w:r>
      <w:r w:rsidRPr="00B6663B">
        <w:rPr>
          <w:rFonts w:eastAsia="Cambria"/>
          <w:lang w:eastAsia="en-US"/>
        </w:rPr>
        <w:t xml:space="preserve">знакомить под роспись руководителя или уполномоченное должностное лицо объекта контроля (далее - представитель объекта контроля) с копией </w:t>
      </w:r>
      <w:r w:rsidRPr="00B6663B">
        <w:rPr>
          <w:rFonts w:eastAsia="Cambria"/>
          <w:color w:val="000000"/>
          <w:lang w:eastAsia="en-US"/>
        </w:rPr>
        <w:t xml:space="preserve">распоряжения  </w:t>
      </w:r>
      <w:r w:rsidR="004A7081" w:rsidRPr="00B6663B">
        <w:rPr>
          <w:rFonts w:eastAsia="Cambria"/>
          <w:color w:val="000000"/>
          <w:lang w:eastAsia="en-US"/>
        </w:rPr>
        <w:t>а</w:t>
      </w:r>
      <w:r w:rsidRPr="00B6663B">
        <w:rPr>
          <w:rFonts w:eastAsia="Cambria"/>
          <w:color w:val="000000"/>
          <w:lang w:eastAsia="en-US"/>
        </w:rPr>
        <w:t xml:space="preserve">дминистрации </w:t>
      </w:r>
      <w:r w:rsidR="004A7081" w:rsidRPr="00B6663B">
        <w:rPr>
          <w:rFonts w:eastAsia="Cambria"/>
          <w:color w:val="000000"/>
          <w:lang w:eastAsia="en-US"/>
        </w:rPr>
        <w:t>Юргинского муниципального района</w:t>
      </w:r>
      <w:r w:rsidRPr="00B6663B">
        <w:rPr>
          <w:rFonts w:eastAsia="Cambria"/>
          <w:color w:val="000000"/>
          <w:lang w:eastAsia="en-US"/>
        </w:rPr>
        <w:t xml:space="preserve"> </w:t>
      </w:r>
      <w:r w:rsidRPr="00B6663B">
        <w:rPr>
          <w:rFonts w:eastAsia="Cambria"/>
          <w:lang w:eastAsia="en-US"/>
        </w:rPr>
        <w:t>о проведении контрольного мероприятия, о приостановлении, возобновлении и продлении срока</w:t>
      </w:r>
      <w:r w:rsidRPr="00B6663B">
        <w:rPr>
          <w:rFonts w:eastAsia="Cambria"/>
          <w:color w:val="FF0000"/>
          <w:lang w:eastAsia="en-US"/>
        </w:rPr>
        <w:t xml:space="preserve"> </w:t>
      </w:r>
      <w:r w:rsidRPr="00B6663B">
        <w:rPr>
          <w:rFonts w:eastAsia="Cambria"/>
          <w:lang w:eastAsia="en-US"/>
        </w:rPr>
        <w:t>проведения контрольного мероприятия, об изменении состава ревизионной группы, а также с результатами контрольных мероприятий;</w:t>
      </w:r>
    </w:p>
    <w:p w:rsidR="00A0242C" w:rsidRPr="00B6663B" w:rsidRDefault="00A0242C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bookmarkStart w:id="5" w:name="sub_10105"/>
      <w:bookmarkEnd w:id="4"/>
      <w:r w:rsidRPr="00B6663B">
        <w:rPr>
          <w:rFonts w:eastAsia="Cambria"/>
          <w:lang w:eastAsia="en-US"/>
        </w:rPr>
        <w:t>-</w:t>
      </w:r>
      <w:r w:rsidR="00B6663B">
        <w:rPr>
          <w:rFonts w:eastAsia="Cambria"/>
          <w:lang w:eastAsia="en-US"/>
        </w:rPr>
        <w:t> </w:t>
      </w:r>
      <w:r w:rsidRPr="00B6663B">
        <w:rPr>
          <w:rFonts w:eastAsia="Cambria"/>
          <w:lang w:eastAsia="en-US"/>
        </w:rPr>
        <w:t>обеспечивать сохранность полученных от объектов контроля документов и материалов;</w:t>
      </w:r>
    </w:p>
    <w:p w:rsidR="00A0242C" w:rsidRPr="00B6663B" w:rsidRDefault="00A0242C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-</w:t>
      </w:r>
      <w:r w:rsidR="00B6663B">
        <w:rPr>
          <w:rFonts w:eastAsia="Cambria"/>
          <w:lang w:eastAsia="en-US"/>
        </w:rPr>
        <w:t> </w:t>
      </w:r>
      <w:r w:rsidRPr="00B6663B">
        <w:rPr>
          <w:rFonts w:eastAsia="Cambria"/>
          <w:lang w:eastAsia="en-US"/>
        </w:rPr>
        <w:t>выдавать обязательные для исполнения представления, предписания об устранении выявленных нарушений законодательства Российской Федерации;</w:t>
      </w:r>
    </w:p>
    <w:p w:rsidR="00A0242C" w:rsidRPr="00B6663B" w:rsidRDefault="00A0242C" w:rsidP="00B6663B">
      <w:pPr>
        <w:ind w:firstLine="709"/>
        <w:jc w:val="both"/>
        <w:rPr>
          <w:rFonts w:eastAsia="Cambria"/>
        </w:rPr>
      </w:pPr>
      <w:r w:rsidRPr="00B6663B">
        <w:rPr>
          <w:rFonts w:eastAsia="Cambria"/>
        </w:rPr>
        <w:t>-</w:t>
      </w:r>
      <w:r w:rsidR="00B6663B">
        <w:rPr>
          <w:rFonts w:eastAsia="Cambria"/>
        </w:rPr>
        <w:t> </w:t>
      </w:r>
      <w:r w:rsidRPr="00B6663B">
        <w:rPr>
          <w:rFonts w:eastAsia="Cambria"/>
        </w:rPr>
        <w:t>осуществлять производство по делам об административных правонарушениях в порядке, установленном законодательством об административных правонарушениях;</w:t>
      </w:r>
    </w:p>
    <w:p w:rsidR="00A0242C" w:rsidRPr="00B6663B" w:rsidRDefault="00A0242C" w:rsidP="00B6663B">
      <w:pPr>
        <w:ind w:firstLine="709"/>
        <w:jc w:val="both"/>
        <w:rPr>
          <w:rFonts w:eastAsia="Cambria"/>
        </w:rPr>
      </w:pPr>
      <w:r w:rsidRPr="00B6663B">
        <w:rPr>
          <w:rFonts w:eastAsia="Cambria"/>
        </w:rPr>
        <w:t>-</w:t>
      </w:r>
      <w:r w:rsidR="00B6663B">
        <w:rPr>
          <w:rFonts w:eastAsia="Cambria"/>
        </w:rPr>
        <w:t> </w:t>
      </w:r>
      <w:r w:rsidRPr="00B6663B">
        <w:rPr>
          <w:rFonts w:eastAsia="Cambria"/>
        </w:rPr>
        <w:t xml:space="preserve">при выявлении в результате проведения контрольного мероприятия в сфере закупок плановых и внеплановых проверок факта совершения действия (бездействия), содержащего признаки состава преступления, </w:t>
      </w:r>
      <w:r w:rsidR="004A7081" w:rsidRPr="00B6663B">
        <w:rPr>
          <w:rFonts w:eastAsia="Cambria"/>
        </w:rPr>
        <w:t>контрольный отдел</w:t>
      </w:r>
      <w:r w:rsidRPr="00B6663B">
        <w:rPr>
          <w:rFonts w:eastAsia="Cambria"/>
        </w:rPr>
        <w:t xml:space="preserve"> обязан передать в правоохранительные органы информацию о таком факте и (или) документы, подтверждающие такой факт, в течение </w:t>
      </w:r>
      <w:r w:rsidR="004A7081" w:rsidRPr="00B6663B">
        <w:rPr>
          <w:rFonts w:eastAsia="Cambria"/>
        </w:rPr>
        <w:t>5</w:t>
      </w:r>
      <w:r w:rsidRPr="00B6663B">
        <w:rPr>
          <w:rFonts w:eastAsia="Cambria"/>
        </w:rPr>
        <w:t xml:space="preserve"> рабочих дней с даты выявления такого факта.</w:t>
      </w:r>
    </w:p>
    <w:p w:rsidR="00A0242C" w:rsidRPr="00B6663B" w:rsidRDefault="00A0242C" w:rsidP="00B6663B">
      <w:pPr>
        <w:autoSpaceDE w:val="0"/>
        <w:autoSpaceDN w:val="0"/>
        <w:adjustRightInd w:val="0"/>
        <w:ind w:firstLine="709"/>
        <w:jc w:val="both"/>
        <w:rPr>
          <w:rFonts w:eastAsia="Cambria"/>
        </w:rPr>
      </w:pPr>
      <w:r w:rsidRPr="00B6663B">
        <w:rPr>
          <w:rFonts w:eastAsia="Cambria"/>
        </w:rPr>
        <w:t xml:space="preserve">1.11. </w:t>
      </w:r>
      <w:r w:rsidRPr="00B6663B">
        <w:rPr>
          <w:rFonts w:eastAsia="Cambria"/>
          <w:lang w:eastAsia="en-US"/>
        </w:rPr>
        <w:t xml:space="preserve">Должностные лица, осуществляющие муниципальный контроль </w:t>
      </w:r>
      <w:r w:rsidRPr="00B6663B">
        <w:rPr>
          <w:rFonts w:eastAsia="Cambria"/>
        </w:rPr>
        <w:t>не вправе:</w:t>
      </w:r>
    </w:p>
    <w:p w:rsidR="00A0242C" w:rsidRPr="00B6663B" w:rsidRDefault="00A0242C" w:rsidP="00B6663B">
      <w:pPr>
        <w:autoSpaceDE w:val="0"/>
        <w:autoSpaceDN w:val="0"/>
        <w:adjustRightInd w:val="0"/>
        <w:ind w:firstLine="709"/>
        <w:jc w:val="both"/>
        <w:rPr>
          <w:rFonts w:eastAsia="Cambria"/>
        </w:rPr>
      </w:pPr>
      <w:r w:rsidRPr="00B6663B">
        <w:rPr>
          <w:rFonts w:eastAsia="Cambria"/>
        </w:rPr>
        <w:t xml:space="preserve">- проверять выполнение обязательных требований и требований, установленных муниципальными правовыми актами, если такие требования не относятся к полномочиям </w:t>
      </w:r>
      <w:r w:rsidR="004A7081" w:rsidRPr="00B6663B">
        <w:rPr>
          <w:rFonts w:eastAsia="Cambria"/>
        </w:rPr>
        <w:t>контрольного отдела</w:t>
      </w:r>
      <w:r w:rsidRPr="00B6663B">
        <w:rPr>
          <w:rFonts w:eastAsia="Cambria"/>
        </w:rPr>
        <w:t>;</w:t>
      </w:r>
    </w:p>
    <w:p w:rsidR="00A0242C" w:rsidRPr="00B6663B" w:rsidRDefault="00A0242C" w:rsidP="00B6663B">
      <w:pPr>
        <w:autoSpaceDE w:val="0"/>
        <w:autoSpaceDN w:val="0"/>
        <w:adjustRightInd w:val="0"/>
        <w:ind w:firstLine="709"/>
        <w:jc w:val="both"/>
        <w:rPr>
          <w:rFonts w:eastAsia="Cambria"/>
        </w:rPr>
      </w:pPr>
      <w:r w:rsidRPr="00B6663B">
        <w:rPr>
          <w:rFonts w:eastAsia="Cambria"/>
        </w:rPr>
        <w:t>- распространять информацию, полученную в результате проведения контрольного мероприятия и составляющую государственную, служебную, иную охраняемую законом тайну, за исключением случаев, предусмотренных законодательством Российской Федерации;</w:t>
      </w:r>
    </w:p>
    <w:p w:rsidR="00A0242C" w:rsidRPr="00B6663B" w:rsidRDefault="00A0242C" w:rsidP="00B6663B">
      <w:pPr>
        <w:autoSpaceDE w:val="0"/>
        <w:autoSpaceDN w:val="0"/>
        <w:adjustRightInd w:val="0"/>
        <w:ind w:firstLine="709"/>
        <w:jc w:val="both"/>
        <w:rPr>
          <w:rFonts w:eastAsia="Cambria"/>
        </w:rPr>
      </w:pPr>
      <w:r w:rsidRPr="00B6663B">
        <w:rPr>
          <w:rFonts w:eastAsia="Cambria"/>
        </w:rPr>
        <w:t>- превышать установленные сроки проведения контрольного мероприятия;</w:t>
      </w:r>
    </w:p>
    <w:p w:rsidR="00A0242C" w:rsidRPr="00B6663B" w:rsidRDefault="00A0242C" w:rsidP="00B6663B">
      <w:pPr>
        <w:autoSpaceDE w:val="0"/>
        <w:autoSpaceDN w:val="0"/>
        <w:adjustRightInd w:val="0"/>
        <w:ind w:firstLine="709"/>
        <w:jc w:val="both"/>
        <w:rPr>
          <w:rFonts w:eastAsia="Cambria"/>
        </w:rPr>
      </w:pPr>
      <w:r w:rsidRPr="00B6663B">
        <w:rPr>
          <w:rFonts w:eastAsia="Cambria"/>
        </w:rPr>
        <w:t>- разглашать или иным образом использовать персональные данные, ставшие им известными в ходе осуществления должностных полномочий.</w:t>
      </w:r>
    </w:p>
    <w:p w:rsidR="00A0242C" w:rsidRPr="00B6663B" w:rsidRDefault="00A0242C" w:rsidP="00B6663B">
      <w:pPr>
        <w:autoSpaceDE w:val="0"/>
        <w:autoSpaceDN w:val="0"/>
        <w:adjustRightInd w:val="0"/>
        <w:ind w:firstLine="709"/>
        <w:jc w:val="both"/>
        <w:rPr>
          <w:rFonts w:eastAsia="Cambria"/>
        </w:rPr>
      </w:pPr>
      <w:r w:rsidRPr="00B6663B">
        <w:rPr>
          <w:rFonts w:eastAsia="Cambria"/>
        </w:rPr>
        <w:t xml:space="preserve">1.12. </w:t>
      </w:r>
      <w:r w:rsidRPr="00B6663B">
        <w:rPr>
          <w:rFonts w:eastAsia="Cambria"/>
          <w:lang w:eastAsia="en-US"/>
        </w:rPr>
        <w:t xml:space="preserve">Должностные лица, осуществляющие муниципальный контроль </w:t>
      </w:r>
      <w:r w:rsidRPr="00B6663B">
        <w:rPr>
          <w:rFonts w:eastAsia="Cambria"/>
        </w:rPr>
        <w:t>несут ответственность в соответствии с законодательством Российской Федерации и Кемеровской области, в том числе за качество проводимых контрольных мероприятий, достоверность и объективность информации и выводов, содержащихся в актах, справках, заключениях, разглашение государственной и иной охраняемой законом тайны.</w:t>
      </w:r>
    </w:p>
    <w:p w:rsidR="00A0242C" w:rsidRPr="00B6663B" w:rsidRDefault="00A0242C" w:rsidP="00B6663B">
      <w:pPr>
        <w:autoSpaceDE w:val="0"/>
        <w:autoSpaceDN w:val="0"/>
        <w:adjustRightInd w:val="0"/>
        <w:ind w:firstLine="709"/>
        <w:jc w:val="both"/>
        <w:rPr>
          <w:rFonts w:eastAsia="Cambria"/>
        </w:rPr>
      </w:pPr>
      <w:r w:rsidRPr="00B6663B">
        <w:rPr>
          <w:rFonts w:eastAsia="Cambria"/>
        </w:rPr>
        <w:t>1.13. Должностные лица объектов контроля обязаны:</w:t>
      </w:r>
    </w:p>
    <w:p w:rsidR="00A0242C" w:rsidRPr="00B6663B" w:rsidRDefault="00A0242C" w:rsidP="00B6663B">
      <w:pPr>
        <w:autoSpaceDE w:val="0"/>
        <w:autoSpaceDN w:val="0"/>
        <w:adjustRightInd w:val="0"/>
        <w:ind w:firstLine="709"/>
        <w:jc w:val="both"/>
        <w:rPr>
          <w:rFonts w:eastAsia="Cambria"/>
        </w:rPr>
      </w:pPr>
      <w:r w:rsidRPr="00B6663B">
        <w:rPr>
          <w:rFonts w:eastAsia="Cambria"/>
        </w:rPr>
        <w:t>-своевременно и в полном объеме представлять информацию, документы и материалы, необходимые для проведения контрольных мероприятий;</w:t>
      </w:r>
    </w:p>
    <w:p w:rsidR="00A0242C" w:rsidRPr="00B6663B" w:rsidRDefault="00A0242C" w:rsidP="00B6663B">
      <w:pPr>
        <w:autoSpaceDE w:val="0"/>
        <w:autoSpaceDN w:val="0"/>
        <w:adjustRightInd w:val="0"/>
        <w:ind w:firstLine="709"/>
        <w:jc w:val="both"/>
        <w:rPr>
          <w:rFonts w:eastAsia="Cambria"/>
        </w:rPr>
      </w:pPr>
      <w:r w:rsidRPr="00B6663B">
        <w:rPr>
          <w:rFonts w:eastAsia="Cambria"/>
        </w:rPr>
        <w:t>-</w:t>
      </w:r>
      <w:r w:rsidR="00B6663B">
        <w:rPr>
          <w:rFonts w:eastAsia="Cambria"/>
        </w:rPr>
        <w:t> </w:t>
      </w:r>
      <w:r w:rsidRPr="00B6663B">
        <w:rPr>
          <w:rFonts w:eastAsia="Cambria"/>
        </w:rPr>
        <w:t>давать устные и письменные объяснения;</w:t>
      </w:r>
    </w:p>
    <w:p w:rsidR="00A0242C" w:rsidRPr="00B6663B" w:rsidRDefault="00A0242C" w:rsidP="00B6663B">
      <w:pPr>
        <w:autoSpaceDE w:val="0"/>
        <w:autoSpaceDN w:val="0"/>
        <w:adjustRightInd w:val="0"/>
        <w:ind w:firstLine="709"/>
        <w:jc w:val="both"/>
        <w:rPr>
          <w:rFonts w:eastAsia="Cambria"/>
        </w:rPr>
      </w:pPr>
      <w:r w:rsidRPr="00B6663B">
        <w:rPr>
          <w:rFonts w:eastAsia="Cambria"/>
        </w:rPr>
        <w:t>-</w:t>
      </w:r>
      <w:r w:rsidR="00B6663B">
        <w:rPr>
          <w:rFonts w:eastAsia="Cambria"/>
        </w:rPr>
        <w:t> </w:t>
      </w:r>
      <w:r w:rsidRPr="00B6663B">
        <w:rPr>
          <w:rFonts w:eastAsia="Cambria"/>
        </w:rPr>
        <w:t>предоставлять места для проведения контрольного мероприятия в служебном помещении по месту нахождения объекта контроля и (или) по месту фактического осуществления им деятельности, в том числе в случае проведения контрольного мероприятия в обособленном структурном подразделении (территориальном органе) объекта контроля - в служебном помещении по месту нахождения его обособленного структурного подразделения (территориального органа);</w:t>
      </w:r>
    </w:p>
    <w:p w:rsidR="00A0242C" w:rsidRPr="00B6663B" w:rsidRDefault="00A0242C" w:rsidP="00B6663B">
      <w:pPr>
        <w:autoSpaceDE w:val="0"/>
        <w:autoSpaceDN w:val="0"/>
        <w:adjustRightInd w:val="0"/>
        <w:ind w:firstLine="709"/>
        <w:jc w:val="both"/>
        <w:rPr>
          <w:rFonts w:eastAsia="Cambria"/>
        </w:rPr>
      </w:pPr>
      <w:r w:rsidRPr="00B6663B">
        <w:rPr>
          <w:rFonts w:eastAsia="Cambria"/>
        </w:rPr>
        <w:t>-</w:t>
      </w:r>
      <w:r w:rsidR="00B6663B">
        <w:rPr>
          <w:rFonts w:eastAsia="Cambria"/>
        </w:rPr>
        <w:t> </w:t>
      </w:r>
      <w:r w:rsidRPr="00B6663B">
        <w:rPr>
          <w:rFonts w:eastAsia="Cambria"/>
        </w:rPr>
        <w:t>обеспечивать беспрепятственный допуск должностных лиц, входящих в состав ревизионной группы, к помещениям и территориям, предъявлять товары, результаты выполненных работ, оказанных услуг;</w:t>
      </w:r>
    </w:p>
    <w:p w:rsidR="00A0242C" w:rsidRPr="00B6663B" w:rsidRDefault="00A0242C" w:rsidP="00B6663B">
      <w:pPr>
        <w:autoSpaceDE w:val="0"/>
        <w:autoSpaceDN w:val="0"/>
        <w:adjustRightInd w:val="0"/>
        <w:ind w:firstLine="709"/>
        <w:jc w:val="both"/>
        <w:rPr>
          <w:rFonts w:eastAsia="Cambria"/>
        </w:rPr>
      </w:pPr>
      <w:r w:rsidRPr="00B6663B">
        <w:rPr>
          <w:rFonts w:eastAsia="Cambria"/>
        </w:rPr>
        <w:t>-</w:t>
      </w:r>
      <w:r w:rsidR="00B6663B">
        <w:rPr>
          <w:rFonts w:eastAsia="Cambria"/>
        </w:rPr>
        <w:t> </w:t>
      </w:r>
      <w:r w:rsidRPr="00B6663B">
        <w:rPr>
          <w:rFonts w:eastAsia="Cambria"/>
        </w:rPr>
        <w:t>выполнять иные законные требования должностных лиц, входящих в состав ревизионной группы, а также не препятствовать законной деятельности указанных лиц при исполнении ими своих служебных обязанностей;</w:t>
      </w:r>
    </w:p>
    <w:p w:rsidR="00A0242C" w:rsidRPr="00B6663B" w:rsidRDefault="00A0242C" w:rsidP="00B6663B">
      <w:pPr>
        <w:autoSpaceDE w:val="0"/>
        <w:autoSpaceDN w:val="0"/>
        <w:adjustRightInd w:val="0"/>
        <w:ind w:firstLine="709"/>
        <w:jc w:val="both"/>
        <w:rPr>
          <w:rFonts w:eastAsia="Cambria"/>
        </w:rPr>
      </w:pPr>
      <w:r w:rsidRPr="00B6663B">
        <w:rPr>
          <w:rFonts w:eastAsia="Cambria"/>
        </w:rPr>
        <w:lastRenderedPageBreak/>
        <w:t>-</w:t>
      </w:r>
      <w:r w:rsidR="00B6663B">
        <w:rPr>
          <w:rFonts w:eastAsia="Cambria"/>
        </w:rPr>
        <w:t> </w:t>
      </w:r>
      <w:r w:rsidRPr="00B6663B">
        <w:rPr>
          <w:rFonts w:eastAsia="Cambria"/>
        </w:rPr>
        <w:t>своевременно и в полном объеме исполнять требования предписаний;</w:t>
      </w:r>
    </w:p>
    <w:p w:rsidR="00A0242C" w:rsidRPr="00B6663B" w:rsidRDefault="00A0242C" w:rsidP="00B6663B">
      <w:pPr>
        <w:autoSpaceDE w:val="0"/>
        <w:autoSpaceDN w:val="0"/>
        <w:adjustRightInd w:val="0"/>
        <w:ind w:firstLine="709"/>
        <w:jc w:val="both"/>
        <w:rPr>
          <w:rFonts w:eastAsia="Cambria"/>
        </w:rPr>
      </w:pPr>
      <w:r w:rsidRPr="00B6663B">
        <w:rPr>
          <w:rFonts w:eastAsia="Cambria"/>
        </w:rPr>
        <w:t>-</w:t>
      </w:r>
      <w:r w:rsidR="00B6663B">
        <w:rPr>
          <w:rFonts w:eastAsia="Cambria"/>
        </w:rPr>
        <w:t> </w:t>
      </w:r>
      <w:r w:rsidRPr="00B6663B">
        <w:rPr>
          <w:rFonts w:eastAsia="Cambria"/>
        </w:rPr>
        <w:t>обеспечивать сохранность данных бухгалтерского (бюджетного) учета и других документов, предусмотренных законодательными и иными нормативными правовыми актами;</w:t>
      </w:r>
    </w:p>
    <w:p w:rsidR="00A0242C" w:rsidRPr="00B6663B" w:rsidRDefault="00A0242C" w:rsidP="00B6663B">
      <w:pPr>
        <w:autoSpaceDE w:val="0"/>
        <w:autoSpaceDN w:val="0"/>
        <w:adjustRightInd w:val="0"/>
        <w:ind w:firstLine="709"/>
        <w:jc w:val="both"/>
        <w:rPr>
          <w:rFonts w:eastAsia="Cambria"/>
        </w:rPr>
      </w:pPr>
      <w:r w:rsidRPr="00B6663B">
        <w:rPr>
          <w:rFonts w:eastAsia="Cambria"/>
        </w:rPr>
        <w:t>-</w:t>
      </w:r>
      <w:r w:rsidR="00B6663B">
        <w:rPr>
          <w:rFonts w:eastAsia="Cambria"/>
        </w:rPr>
        <w:t> </w:t>
      </w:r>
      <w:r w:rsidRPr="00B6663B">
        <w:rPr>
          <w:rFonts w:eastAsia="Cambria"/>
        </w:rPr>
        <w:t>обеспечивать допуск специалистов и экспертов, привлекаемых в рамках контрольных мероприятий, в помещения, на территории, а также к объектам (предметам) исследований, экспертиз;</w:t>
      </w:r>
    </w:p>
    <w:p w:rsidR="00A0242C" w:rsidRPr="00B6663B" w:rsidRDefault="00A0242C" w:rsidP="00B6663B">
      <w:pPr>
        <w:autoSpaceDE w:val="0"/>
        <w:autoSpaceDN w:val="0"/>
        <w:adjustRightInd w:val="0"/>
        <w:ind w:firstLine="709"/>
        <w:jc w:val="both"/>
        <w:rPr>
          <w:rFonts w:eastAsia="Cambria"/>
        </w:rPr>
      </w:pPr>
      <w:r w:rsidRPr="00B6663B">
        <w:rPr>
          <w:rFonts w:eastAsia="Cambria"/>
        </w:rPr>
        <w:t>-</w:t>
      </w:r>
      <w:r w:rsidR="00B6663B">
        <w:rPr>
          <w:rFonts w:eastAsia="Cambria"/>
        </w:rPr>
        <w:t> </w:t>
      </w:r>
      <w:r w:rsidRPr="00B6663B">
        <w:rPr>
          <w:rFonts w:eastAsia="Cambria"/>
        </w:rPr>
        <w:t>обеспечивать должностных лиц, принимающих участие в проведении контрольных мероприятий, помещениями и организационной техникой, необходимыми для проведения контрольных мероприятий;</w:t>
      </w:r>
    </w:p>
    <w:p w:rsidR="00A0242C" w:rsidRPr="00B6663B" w:rsidRDefault="00A0242C" w:rsidP="00B6663B">
      <w:pPr>
        <w:autoSpaceDE w:val="0"/>
        <w:autoSpaceDN w:val="0"/>
        <w:adjustRightInd w:val="0"/>
        <w:ind w:firstLine="709"/>
        <w:jc w:val="both"/>
        <w:rPr>
          <w:rFonts w:eastAsia="Cambria"/>
        </w:rPr>
      </w:pPr>
      <w:r w:rsidRPr="00B6663B">
        <w:rPr>
          <w:rFonts w:eastAsia="Cambria"/>
        </w:rPr>
        <w:t>-</w:t>
      </w:r>
      <w:r w:rsidR="00B6663B">
        <w:rPr>
          <w:rFonts w:eastAsia="Cambria"/>
        </w:rPr>
        <w:t> </w:t>
      </w:r>
      <w:r w:rsidRPr="00B6663B">
        <w:rPr>
          <w:rFonts w:eastAsia="Cambria"/>
        </w:rPr>
        <w:t>нести иные обязанности, предусмотренные законодательством Российской Федерации.</w:t>
      </w:r>
    </w:p>
    <w:p w:rsidR="004A7081" w:rsidRPr="00B6663B" w:rsidRDefault="00A0242C" w:rsidP="00B6663B">
      <w:pPr>
        <w:autoSpaceDE w:val="0"/>
        <w:autoSpaceDN w:val="0"/>
        <w:adjustRightInd w:val="0"/>
        <w:ind w:firstLine="709"/>
        <w:jc w:val="both"/>
        <w:rPr>
          <w:rFonts w:eastAsia="Cambria"/>
        </w:rPr>
      </w:pPr>
      <w:r w:rsidRPr="00B6663B">
        <w:rPr>
          <w:rFonts w:eastAsia="Cambria"/>
        </w:rPr>
        <w:t xml:space="preserve">1.14. В случае отказа руководителя объекта контроля в предоставлении необходимых документов либо возникновения иных препятствий, не позволяющих проведение контрольного мероприятия, </w:t>
      </w:r>
      <w:r w:rsidR="004A7081" w:rsidRPr="00B6663B">
        <w:rPr>
          <w:rFonts w:eastAsia="Cambria"/>
        </w:rPr>
        <w:t>начальник контрольного отдела</w:t>
      </w:r>
      <w:r w:rsidRPr="00B6663B">
        <w:rPr>
          <w:rFonts w:eastAsia="Cambria"/>
        </w:rPr>
        <w:t xml:space="preserve"> сообщает об этих фактах заместителю </w:t>
      </w:r>
      <w:r w:rsidR="00692385" w:rsidRPr="00B6663B">
        <w:rPr>
          <w:rFonts w:eastAsia="Cambria"/>
        </w:rPr>
        <w:t>г</w:t>
      </w:r>
      <w:r w:rsidRPr="00B6663B">
        <w:rPr>
          <w:rFonts w:eastAsia="Cambria"/>
        </w:rPr>
        <w:t xml:space="preserve">лавы </w:t>
      </w:r>
      <w:r w:rsidR="004A7081" w:rsidRPr="00B6663B">
        <w:rPr>
          <w:rFonts w:eastAsia="Cambria"/>
        </w:rPr>
        <w:t>Юргинского муниципального района по организационно-территориальным вопросам.</w:t>
      </w:r>
    </w:p>
    <w:p w:rsidR="00A0242C" w:rsidRPr="00B6663B" w:rsidRDefault="00A0242C" w:rsidP="00B6663B">
      <w:pPr>
        <w:autoSpaceDE w:val="0"/>
        <w:autoSpaceDN w:val="0"/>
        <w:adjustRightInd w:val="0"/>
        <w:ind w:firstLine="709"/>
        <w:jc w:val="both"/>
        <w:rPr>
          <w:rFonts w:eastAsia="Cambria"/>
        </w:rPr>
      </w:pPr>
      <w:r w:rsidRPr="00B6663B">
        <w:rPr>
          <w:rFonts w:eastAsia="Cambria"/>
        </w:rPr>
        <w:t>1.15. Руководитель, иное должностное лицо или уполномоченный представитель объекта контроля, его уполномоченный представитель при проведении проверки имеют право:</w:t>
      </w:r>
    </w:p>
    <w:p w:rsidR="00A0242C" w:rsidRPr="00B6663B" w:rsidRDefault="00A0242C" w:rsidP="00B6663B">
      <w:pPr>
        <w:autoSpaceDE w:val="0"/>
        <w:autoSpaceDN w:val="0"/>
        <w:adjustRightInd w:val="0"/>
        <w:ind w:firstLine="709"/>
        <w:jc w:val="both"/>
        <w:rPr>
          <w:rFonts w:eastAsia="Cambria"/>
        </w:rPr>
      </w:pPr>
      <w:r w:rsidRPr="00B6663B">
        <w:rPr>
          <w:rFonts w:eastAsia="Cambria"/>
        </w:rPr>
        <w:t>- непосредственно присутствовать при проведении контрольного мероприятия, давать объяснения по вопросам, относящимся к предмету контрольного мероприятия;</w:t>
      </w:r>
    </w:p>
    <w:p w:rsidR="00A0242C" w:rsidRPr="00B6663B" w:rsidRDefault="00A0242C" w:rsidP="00B6663B">
      <w:pPr>
        <w:autoSpaceDE w:val="0"/>
        <w:autoSpaceDN w:val="0"/>
        <w:adjustRightInd w:val="0"/>
        <w:ind w:firstLine="709"/>
        <w:jc w:val="both"/>
        <w:rPr>
          <w:rFonts w:eastAsia="Cambria"/>
        </w:rPr>
      </w:pPr>
      <w:r w:rsidRPr="00B6663B">
        <w:rPr>
          <w:rFonts w:eastAsia="Cambria"/>
        </w:rPr>
        <w:t>- получать от должностных лиц информацию, которая относится к предмету контрольного мероприятия;</w:t>
      </w:r>
    </w:p>
    <w:p w:rsidR="00A0242C" w:rsidRPr="00B6663B" w:rsidRDefault="00A0242C" w:rsidP="00B6663B">
      <w:pPr>
        <w:autoSpaceDE w:val="0"/>
        <w:autoSpaceDN w:val="0"/>
        <w:adjustRightInd w:val="0"/>
        <w:ind w:firstLine="709"/>
        <w:jc w:val="both"/>
        <w:rPr>
          <w:rFonts w:eastAsia="Cambria"/>
        </w:rPr>
      </w:pPr>
      <w:r w:rsidRPr="00B6663B">
        <w:rPr>
          <w:rFonts w:eastAsia="Cambria"/>
        </w:rPr>
        <w:t xml:space="preserve">- знакомиться с результатами контрольного мероприятия; </w:t>
      </w:r>
    </w:p>
    <w:p w:rsidR="00A0242C" w:rsidRPr="00B6663B" w:rsidRDefault="00A0242C" w:rsidP="00B6663B">
      <w:pPr>
        <w:autoSpaceDE w:val="0"/>
        <w:autoSpaceDN w:val="0"/>
        <w:adjustRightInd w:val="0"/>
        <w:ind w:firstLine="709"/>
        <w:jc w:val="both"/>
        <w:rPr>
          <w:rFonts w:eastAsia="Cambria"/>
        </w:rPr>
      </w:pPr>
      <w:r w:rsidRPr="00B6663B">
        <w:rPr>
          <w:rFonts w:eastAsia="Cambria"/>
        </w:rPr>
        <w:t>- обжаловать действия (бездействие) должностных лиц органа муниципального контроля, повлекшие за собой нарушение прав проверяемого лица при проведении контрольного мероприятия, в административном и (или) судебном порядке в соответствии с законодательством Российской Федерации.</w:t>
      </w:r>
    </w:p>
    <w:p w:rsidR="004A7081" w:rsidRPr="00B6663B" w:rsidRDefault="004A7081" w:rsidP="00A66008">
      <w:pPr>
        <w:autoSpaceDE w:val="0"/>
        <w:autoSpaceDN w:val="0"/>
        <w:adjustRightInd w:val="0"/>
        <w:jc w:val="center"/>
        <w:rPr>
          <w:rFonts w:eastAsia="Cambria"/>
        </w:rPr>
      </w:pPr>
    </w:p>
    <w:bookmarkEnd w:id="5"/>
    <w:p w:rsidR="004A7081" w:rsidRPr="00B6663B" w:rsidRDefault="004A7081" w:rsidP="00A66008">
      <w:pPr>
        <w:autoSpaceDE w:val="0"/>
        <w:autoSpaceDN w:val="0"/>
        <w:adjustRightInd w:val="0"/>
        <w:jc w:val="center"/>
        <w:outlineLvl w:val="1"/>
        <w:rPr>
          <w:rFonts w:eastAsia="Calibri"/>
          <w:b/>
          <w:lang w:eastAsia="en-US"/>
        </w:rPr>
      </w:pPr>
      <w:r w:rsidRPr="00B6663B">
        <w:rPr>
          <w:rFonts w:eastAsia="Calibri"/>
          <w:b/>
          <w:lang w:eastAsia="en-US"/>
        </w:rPr>
        <w:t>2. Требования к планированию контрольной деятельности</w:t>
      </w:r>
    </w:p>
    <w:p w:rsidR="004A7081" w:rsidRPr="00B6663B" w:rsidRDefault="004A7081" w:rsidP="00A66008">
      <w:pPr>
        <w:autoSpaceDE w:val="0"/>
        <w:autoSpaceDN w:val="0"/>
        <w:adjustRightInd w:val="0"/>
        <w:jc w:val="center"/>
        <w:outlineLvl w:val="1"/>
        <w:rPr>
          <w:rFonts w:eastAsia="Calibri"/>
          <w:lang w:eastAsia="en-US"/>
        </w:rPr>
      </w:pPr>
    </w:p>
    <w:p w:rsidR="004A7081" w:rsidRPr="00B6663B" w:rsidRDefault="004A7081" w:rsidP="00B6663B">
      <w:pPr>
        <w:autoSpaceDE w:val="0"/>
        <w:autoSpaceDN w:val="0"/>
        <w:adjustRightInd w:val="0"/>
        <w:ind w:firstLine="709"/>
        <w:jc w:val="both"/>
        <w:outlineLvl w:val="1"/>
        <w:rPr>
          <w:rFonts w:eastAsia="Calibri"/>
          <w:lang w:eastAsia="en-US"/>
        </w:rPr>
      </w:pPr>
      <w:r w:rsidRPr="00B6663B">
        <w:rPr>
          <w:rFonts w:eastAsia="Calibri"/>
          <w:lang w:eastAsia="en-US"/>
        </w:rPr>
        <w:t>2.1. Проверки, ревизии, обследования, анализ осуществления главными администраторами бюджетных средств внутреннего финансового контроля и внутреннего финансового аудита проводятся в целях осуществления муниципального контроля на основании плановых и внеплановых мероприятий.</w:t>
      </w:r>
    </w:p>
    <w:p w:rsidR="004A7081" w:rsidRPr="00B6663B" w:rsidRDefault="004A7081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6663B">
        <w:rPr>
          <w:rFonts w:eastAsia="Calibri"/>
          <w:lang w:eastAsia="en-US"/>
        </w:rPr>
        <w:t>2.2. Планирование контрольной деятельности осуществляется путем составления и утверждения плана контрольных мероприятий на календарный год. План контрольных мероприятий подлежит утверждению до начала соответствующего календарного года.</w:t>
      </w:r>
    </w:p>
    <w:p w:rsidR="004A7081" w:rsidRPr="00B6663B" w:rsidRDefault="004A7081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 xml:space="preserve">2.3. Основанием для начала и назначения внепланового контрольного мероприятия является решение </w:t>
      </w:r>
      <w:r w:rsidR="00692385" w:rsidRPr="00B6663B">
        <w:rPr>
          <w:rFonts w:eastAsia="Cambria"/>
          <w:lang w:eastAsia="en-US"/>
        </w:rPr>
        <w:t>г</w:t>
      </w:r>
      <w:r w:rsidRPr="00B6663B">
        <w:rPr>
          <w:rFonts w:eastAsia="Cambria"/>
          <w:lang w:eastAsia="en-US"/>
        </w:rPr>
        <w:t xml:space="preserve">лавы </w:t>
      </w:r>
      <w:r w:rsidR="00FF10F3" w:rsidRPr="00B6663B">
        <w:rPr>
          <w:rFonts w:eastAsia="Cambria"/>
          <w:lang w:eastAsia="en-US"/>
        </w:rPr>
        <w:t>Юргинского муниципального района</w:t>
      </w:r>
      <w:r w:rsidRPr="00B6663B">
        <w:rPr>
          <w:rFonts w:eastAsia="Cambria"/>
          <w:lang w:eastAsia="en-US"/>
        </w:rPr>
        <w:t xml:space="preserve">, принятое в связи с поступлением обоснованных обращений (поручений) правоохранительных органов, депутатских запросов, обращений иных государственных органов, граждан и организаций, руководителей структурных подразделений </w:t>
      </w:r>
      <w:r w:rsidR="00FF10F3" w:rsidRPr="00B6663B">
        <w:rPr>
          <w:rFonts w:eastAsia="Cambria"/>
          <w:lang w:eastAsia="en-US"/>
        </w:rPr>
        <w:t>а</w:t>
      </w:r>
      <w:r w:rsidRPr="00B6663B">
        <w:rPr>
          <w:rFonts w:eastAsia="Cambria"/>
          <w:lang w:eastAsia="en-US"/>
        </w:rPr>
        <w:t xml:space="preserve">дминистрации </w:t>
      </w:r>
      <w:r w:rsidR="00FF10F3" w:rsidRPr="00B6663B">
        <w:rPr>
          <w:rFonts w:eastAsia="Cambria"/>
          <w:lang w:eastAsia="en-US"/>
        </w:rPr>
        <w:t>Юргинского муниципального района</w:t>
      </w:r>
      <w:r w:rsidRPr="00B6663B">
        <w:rPr>
          <w:rFonts w:eastAsia="Cambria"/>
          <w:lang w:eastAsia="en-US"/>
        </w:rPr>
        <w:t xml:space="preserve">, заместителей </w:t>
      </w:r>
      <w:r w:rsidR="00692385" w:rsidRPr="00B6663B">
        <w:rPr>
          <w:rFonts w:eastAsia="Cambria"/>
          <w:lang w:eastAsia="en-US"/>
        </w:rPr>
        <w:t>г</w:t>
      </w:r>
      <w:r w:rsidRPr="00B6663B">
        <w:rPr>
          <w:rFonts w:eastAsia="Cambria"/>
          <w:lang w:eastAsia="en-US"/>
        </w:rPr>
        <w:t xml:space="preserve">лавы </w:t>
      </w:r>
      <w:r w:rsidR="00FF10F3" w:rsidRPr="00B6663B">
        <w:rPr>
          <w:rFonts w:eastAsia="Cambria"/>
          <w:lang w:eastAsia="en-US"/>
        </w:rPr>
        <w:t>администрации Юргинского муниципального района</w:t>
      </w:r>
      <w:r w:rsidRPr="00B6663B">
        <w:rPr>
          <w:rFonts w:eastAsia="Cambria"/>
          <w:lang w:eastAsia="en-US"/>
        </w:rPr>
        <w:t>.</w:t>
      </w:r>
    </w:p>
    <w:p w:rsidR="004A7081" w:rsidRPr="00B6663B" w:rsidRDefault="004A7081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bookmarkStart w:id="6" w:name="sub_1027"/>
      <w:r w:rsidRPr="00B6663B">
        <w:rPr>
          <w:rFonts w:eastAsia="Cambria"/>
          <w:lang w:eastAsia="en-US"/>
        </w:rPr>
        <w:t xml:space="preserve">2.4. Плановые и внеплановые контрольные мероприятия назначаются </w:t>
      </w:r>
      <w:r w:rsidR="00692385" w:rsidRPr="00B6663B">
        <w:rPr>
          <w:rFonts w:eastAsia="Cambria"/>
          <w:lang w:eastAsia="en-US"/>
        </w:rPr>
        <w:t>г</w:t>
      </w:r>
      <w:r w:rsidRPr="00B6663B">
        <w:rPr>
          <w:rFonts w:eastAsia="Cambria"/>
          <w:lang w:eastAsia="en-US"/>
        </w:rPr>
        <w:t xml:space="preserve">лавой </w:t>
      </w:r>
      <w:r w:rsidR="00FF10F3" w:rsidRPr="00B6663B">
        <w:rPr>
          <w:rFonts w:eastAsia="Cambria"/>
          <w:lang w:eastAsia="en-US"/>
        </w:rPr>
        <w:t>Юргинского муниципального района</w:t>
      </w:r>
      <w:r w:rsidRPr="00B6663B">
        <w:rPr>
          <w:rFonts w:eastAsia="Cambria"/>
          <w:lang w:eastAsia="en-US"/>
        </w:rPr>
        <w:t>.</w:t>
      </w:r>
    </w:p>
    <w:p w:rsidR="004A7081" w:rsidRPr="00B6663B" w:rsidRDefault="004A7081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bookmarkStart w:id="7" w:name="sub_1028"/>
      <w:bookmarkEnd w:id="6"/>
      <w:r w:rsidRPr="00B6663B">
        <w:rPr>
          <w:rFonts w:eastAsia="Cambria"/>
          <w:lang w:eastAsia="en-US"/>
        </w:rPr>
        <w:t xml:space="preserve">2.5. О проведении внепланового контрольного мероприятия, объект контроля уведомляется </w:t>
      </w:r>
      <w:r w:rsidR="00FF10F3" w:rsidRPr="00B6663B">
        <w:rPr>
          <w:rFonts w:eastAsia="Cambria"/>
          <w:lang w:eastAsia="en-US"/>
        </w:rPr>
        <w:t>контрольным отделом</w:t>
      </w:r>
      <w:r w:rsidRPr="00B6663B">
        <w:rPr>
          <w:rFonts w:eastAsia="Cambria"/>
          <w:lang w:eastAsia="en-US"/>
        </w:rPr>
        <w:t xml:space="preserve"> не менее чем за 24 часа до начала ее проведения.</w:t>
      </w:r>
      <w:bookmarkEnd w:id="7"/>
    </w:p>
    <w:p w:rsidR="004A7081" w:rsidRPr="00B6663B" w:rsidRDefault="004A7081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6663B">
        <w:rPr>
          <w:rFonts w:eastAsia="Calibri"/>
          <w:lang w:eastAsia="en-US"/>
        </w:rPr>
        <w:t xml:space="preserve">2.6. </w:t>
      </w:r>
      <w:r w:rsidRPr="00B6663B">
        <w:rPr>
          <w:rFonts w:eastAsia="Calibri"/>
        </w:rPr>
        <w:t xml:space="preserve">План контрольных мероприятий разрабатывается </w:t>
      </w:r>
      <w:r w:rsidR="00FF10F3" w:rsidRPr="00B6663B">
        <w:rPr>
          <w:rFonts w:eastAsia="Calibri"/>
          <w:lang w:eastAsia="en-US"/>
        </w:rPr>
        <w:t>контрольным отделом</w:t>
      </w:r>
      <w:r w:rsidRPr="00B6663B">
        <w:rPr>
          <w:rFonts w:eastAsia="Calibri"/>
        </w:rPr>
        <w:t xml:space="preserve"> и утверждается</w:t>
      </w:r>
      <w:r w:rsidRPr="00B6663B">
        <w:rPr>
          <w:rFonts w:eastAsia="Calibri"/>
          <w:lang w:eastAsia="en-US"/>
        </w:rPr>
        <w:t xml:space="preserve"> </w:t>
      </w:r>
      <w:r w:rsidR="00692385" w:rsidRPr="00B6663B">
        <w:rPr>
          <w:rFonts w:eastAsia="Calibri"/>
          <w:lang w:eastAsia="en-US"/>
        </w:rPr>
        <w:t>г</w:t>
      </w:r>
      <w:r w:rsidRPr="00B6663B">
        <w:rPr>
          <w:rFonts w:eastAsia="Calibri"/>
          <w:lang w:eastAsia="en-US"/>
        </w:rPr>
        <w:t xml:space="preserve">лавой </w:t>
      </w:r>
      <w:r w:rsidR="00692385" w:rsidRPr="00B6663B">
        <w:rPr>
          <w:rFonts w:eastAsia="Calibri"/>
          <w:lang w:eastAsia="en-US"/>
        </w:rPr>
        <w:t>Ю</w:t>
      </w:r>
      <w:r w:rsidR="00FF10F3" w:rsidRPr="00B6663B">
        <w:rPr>
          <w:rFonts w:eastAsia="Calibri"/>
          <w:lang w:eastAsia="en-US"/>
        </w:rPr>
        <w:t>ргинского муниципального района</w:t>
      </w:r>
      <w:r w:rsidRPr="00B6663B">
        <w:rPr>
          <w:rFonts w:eastAsia="Calibri"/>
          <w:lang w:eastAsia="en-US"/>
        </w:rPr>
        <w:t>.</w:t>
      </w:r>
    </w:p>
    <w:p w:rsidR="004A7081" w:rsidRPr="00B6663B" w:rsidRDefault="004A7081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6663B">
        <w:rPr>
          <w:rFonts w:eastAsia="Calibri"/>
          <w:lang w:eastAsia="en-US"/>
        </w:rPr>
        <w:t xml:space="preserve">2.7. План контрольных мероприятий представляет собой перечень контрольных мероприятий, которые планируется осуществить в очередном финансовом году. Устанавливается объект муниципального контроля, проверяемый период, форма </w:t>
      </w:r>
      <w:r w:rsidRPr="00B6663B">
        <w:rPr>
          <w:rFonts w:eastAsia="Calibri"/>
          <w:lang w:eastAsia="en-US"/>
        </w:rPr>
        <w:lastRenderedPageBreak/>
        <w:t xml:space="preserve">контрольного мероприятия, </w:t>
      </w:r>
      <w:r w:rsidRPr="00B6663B">
        <w:rPr>
          <w:rFonts w:eastAsia="Calibri"/>
          <w:color w:val="000000"/>
          <w:lang w:eastAsia="en-US"/>
        </w:rPr>
        <w:t>месяц начала</w:t>
      </w:r>
      <w:r w:rsidRPr="00B6663B">
        <w:rPr>
          <w:rFonts w:eastAsia="Calibri"/>
          <w:lang w:eastAsia="en-US"/>
        </w:rPr>
        <w:t xml:space="preserve"> проведения контрольного мероприятия, цель и основания контрольного мероприятия.</w:t>
      </w:r>
    </w:p>
    <w:p w:rsidR="004A7081" w:rsidRPr="00B6663B" w:rsidRDefault="004A7081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6663B">
        <w:rPr>
          <w:rFonts w:eastAsia="Calibri"/>
          <w:lang w:eastAsia="en-US"/>
        </w:rPr>
        <w:t>2.8. Составление плана контрольных мероприятий осуществляется с соблюдением следующих условий:</w:t>
      </w:r>
    </w:p>
    <w:p w:rsidR="004A7081" w:rsidRPr="00B6663B" w:rsidRDefault="004A7081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6663B">
        <w:rPr>
          <w:rFonts w:eastAsia="Calibri"/>
          <w:lang w:eastAsia="en-US"/>
        </w:rPr>
        <w:t>- обеспечение равномерности нагрузки на должностные лица, осуществляющих контрольные мероприятия;</w:t>
      </w:r>
    </w:p>
    <w:p w:rsidR="004A7081" w:rsidRPr="00B6663B" w:rsidRDefault="004A7081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6663B">
        <w:rPr>
          <w:rFonts w:eastAsia="Calibri"/>
          <w:lang w:eastAsia="en-US"/>
        </w:rPr>
        <w:t>- выделение резерва времени для выполнения внеплановых контрольных мероприятий, определяемого на основании данных о внеплановых контрольных мероприятиях, осуществленных в предыдущие годы;</w:t>
      </w:r>
    </w:p>
    <w:p w:rsidR="004A7081" w:rsidRPr="00B6663B" w:rsidRDefault="004A7081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6663B">
        <w:rPr>
          <w:rFonts w:eastAsia="Calibri"/>
          <w:lang w:eastAsia="en-US"/>
        </w:rPr>
        <w:t>- степень обеспеченности ресурсами (трудовыми, материальными, финансовыми);</w:t>
      </w:r>
    </w:p>
    <w:p w:rsidR="004A7081" w:rsidRPr="00B6663B" w:rsidRDefault="004A7081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6663B">
        <w:rPr>
          <w:rFonts w:eastAsia="Calibri"/>
          <w:lang w:eastAsia="en-US"/>
        </w:rPr>
        <w:t>- реальность сроков проведения контрольных мероприятий;</w:t>
      </w:r>
    </w:p>
    <w:p w:rsidR="004A7081" w:rsidRPr="00B6663B" w:rsidRDefault="004A7081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6663B">
        <w:rPr>
          <w:rFonts w:eastAsia="Calibri"/>
          <w:lang w:eastAsia="en-US"/>
        </w:rPr>
        <w:t>- существенность и значимость мероприятий, осуществляемых объектами контроля, объем бюджетных расходов;</w:t>
      </w:r>
    </w:p>
    <w:p w:rsidR="004A7081" w:rsidRPr="00B6663B" w:rsidRDefault="004A7081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6663B">
        <w:rPr>
          <w:rFonts w:eastAsia="Calibri"/>
          <w:lang w:eastAsia="en-US"/>
        </w:rPr>
        <w:t xml:space="preserve">- оценка состояния внутреннего финансового контроля в отношении объекта контроля, полученная </w:t>
      </w:r>
      <w:r w:rsidR="00FF10F3" w:rsidRPr="00B6663B">
        <w:rPr>
          <w:rFonts w:eastAsia="Calibri"/>
          <w:lang w:eastAsia="en-US"/>
        </w:rPr>
        <w:t>контрольным отделом</w:t>
      </w:r>
      <w:r w:rsidRPr="00B6663B">
        <w:rPr>
          <w:rFonts w:eastAsia="Calibri"/>
          <w:lang w:eastAsia="en-US"/>
        </w:rPr>
        <w:t xml:space="preserve"> в результате проведения анализа осуществления главными администраторами бюджетных средств внутреннего финансового контроля;</w:t>
      </w:r>
    </w:p>
    <w:p w:rsidR="004A7081" w:rsidRPr="00B6663B" w:rsidRDefault="004A7081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6663B">
        <w:rPr>
          <w:rFonts w:eastAsia="Calibri"/>
          <w:lang w:eastAsia="en-US"/>
        </w:rPr>
        <w:t>- длительность периода, прошедшего с момента проведения идентичного контрольного мероприятия</w:t>
      </w:r>
      <w:r w:rsidR="00FF10F3" w:rsidRPr="00B6663B">
        <w:rPr>
          <w:rFonts w:eastAsia="Calibri"/>
          <w:lang w:eastAsia="en-US"/>
        </w:rPr>
        <w:t>;</w:t>
      </w:r>
    </w:p>
    <w:p w:rsidR="004A7081" w:rsidRPr="00B6663B" w:rsidRDefault="004A7081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6663B">
        <w:rPr>
          <w:rFonts w:eastAsia="Calibri"/>
          <w:lang w:eastAsia="en-US"/>
        </w:rPr>
        <w:t>- наличие информации о наличии признаков нарушений, поступившая от органов Федерального казначейства, главных администраторов бюджетных средств, а также выявленная по результатам анализа данных единой информационной системы в сфере закупок.</w:t>
      </w:r>
    </w:p>
    <w:p w:rsidR="004A7081" w:rsidRPr="00B6663B" w:rsidRDefault="004A7081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6663B">
        <w:rPr>
          <w:rFonts w:eastAsia="Calibri"/>
          <w:lang w:eastAsia="en-US"/>
        </w:rPr>
        <w:t>2.9. Формирование плана контрольных мероприятий осуществляется с учетом информации о планируемых (проводимых) аналогичных контрольных мероприятий в отношении деятельности объекта контроля в целях исключения дублирования деятельности по муниципальному контролю.</w:t>
      </w:r>
    </w:p>
    <w:p w:rsidR="004A7081" w:rsidRPr="00B6663B" w:rsidRDefault="004A7081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6663B">
        <w:rPr>
          <w:rFonts w:eastAsia="Calibri"/>
          <w:lang w:eastAsia="en-US"/>
        </w:rPr>
        <w:t>2.10. Внесение изменений в план контрольных мероприятий осуществляется по мере необходимости.</w:t>
      </w:r>
    </w:p>
    <w:p w:rsidR="004A7081" w:rsidRPr="00B6663B" w:rsidRDefault="004A7081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lang w:eastAsia="en-US"/>
        </w:rPr>
      </w:pPr>
      <w:r w:rsidRPr="00B6663B">
        <w:rPr>
          <w:rFonts w:eastAsia="Calibri"/>
          <w:color w:val="000000"/>
          <w:lang w:eastAsia="en-US"/>
        </w:rPr>
        <w:t xml:space="preserve">2.11. Информация о плане контрольных мероприятий размещается на официальном сайте </w:t>
      </w:r>
      <w:r w:rsidR="00F81D0A" w:rsidRPr="00B6663B">
        <w:rPr>
          <w:rFonts w:eastAsia="Calibri"/>
          <w:color w:val="000000"/>
          <w:lang w:eastAsia="en-US"/>
        </w:rPr>
        <w:t>а</w:t>
      </w:r>
      <w:r w:rsidRPr="00B6663B">
        <w:rPr>
          <w:rFonts w:eastAsia="Calibri"/>
          <w:color w:val="000000"/>
          <w:lang w:eastAsia="en-US"/>
        </w:rPr>
        <w:t xml:space="preserve">дминистрации </w:t>
      </w:r>
      <w:r w:rsidR="00F81D0A" w:rsidRPr="00B6663B">
        <w:rPr>
          <w:rFonts w:eastAsia="Calibri"/>
          <w:color w:val="000000"/>
          <w:lang w:eastAsia="en-US"/>
        </w:rPr>
        <w:t>Юргинского муниципального района</w:t>
      </w:r>
      <w:r w:rsidRPr="00B6663B">
        <w:rPr>
          <w:rFonts w:eastAsia="Calibri"/>
          <w:color w:val="000000"/>
          <w:lang w:eastAsia="en-US"/>
        </w:rPr>
        <w:t>, в единой информационной системе в сфере закупок в порядке, установленном законодательством Российской Федерации.</w:t>
      </w:r>
    </w:p>
    <w:p w:rsidR="00707CD8" w:rsidRPr="00B6663B" w:rsidRDefault="00707CD8" w:rsidP="00A66008">
      <w:pPr>
        <w:jc w:val="center"/>
      </w:pPr>
    </w:p>
    <w:p w:rsidR="00F81D0A" w:rsidRPr="00B6663B" w:rsidRDefault="00F81D0A" w:rsidP="00A66008">
      <w:pPr>
        <w:autoSpaceDE w:val="0"/>
        <w:autoSpaceDN w:val="0"/>
        <w:adjustRightInd w:val="0"/>
        <w:jc w:val="center"/>
        <w:rPr>
          <w:rFonts w:eastAsia="Calibri"/>
          <w:b/>
          <w:lang w:eastAsia="en-US"/>
        </w:rPr>
      </w:pPr>
      <w:r w:rsidRPr="00B6663B">
        <w:rPr>
          <w:rFonts w:eastAsia="Calibri"/>
          <w:b/>
          <w:lang w:eastAsia="en-US"/>
        </w:rPr>
        <w:t>3. Периодичность проведения плановых контрольных мероприятий</w:t>
      </w:r>
    </w:p>
    <w:p w:rsidR="00F81D0A" w:rsidRPr="00A66008" w:rsidRDefault="00F81D0A" w:rsidP="00A66008">
      <w:pPr>
        <w:autoSpaceDE w:val="0"/>
        <w:autoSpaceDN w:val="0"/>
        <w:adjustRightInd w:val="0"/>
        <w:jc w:val="center"/>
        <w:rPr>
          <w:rFonts w:eastAsia="Calibri"/>
          <w:lang w:eastAsia="en-US"/>
        </w:rPr>
      </w:pPr>
    </w:p>
    <w:p w:rsidR="00F81D0A" w:rsidRPr="00B6663B" w:rsidRDefault="00F81D0A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6663B">
        <w:rPr>
          <w:rFonts w:eastAsia="Calibri"/>
          <w:lang w:eastAsia="en-US"/>
        </w:rPr>
        <w:t>Периодичность проведения плановых контрольных мероприятий в отношении одного объекта контроля и одной темы контрольного мероприятия в рамках осуществления полномочий по муниципальному контролю составляет не более 1 раза в год.</w:t>
      </w:r>
    </w:p>
    <w:p w:rsidR="00F81D0A" w:rsidRPr="00B6663B" w:rsidRDefault="00F81D0A" w:rsidP="00B6663B">
      <w:pPr>
        <w:ind w:firstLine="709"/>
        <w:jc w:val="center"/>
        <w:rPr>
          <w:rFonts w:eastAsia="Cambria"/>
          <w:b/>
          <w:lang w:eastAsia="en-US"/>
        </w:rPr>
      </w:pPr>
      <w:r w:rsidRPr="00B6663B">
        <w:rPr>
          <w:rFonts w:eastAsia="Cambria"/>
          <w:b/>
          <w:lang w:eastAsia="en-US"/>
        </w:rPr>
        <w:t>4. Порядок проведения контрольных мероприятий</w:t>
      </w:r>
    </w:p>
    <w:p w:rsidR="00F81D0A" w:rsidRPr="00B6663B" w:rsidRDefault="00F81D0A" w:rsidP="00B6663B">
      <w:pPr>
        <w:ind w:firstLine="709"/>
        <w:jc w:val="both"/>
        <w:rPr>
          <w:rFonts w:eastAsia="Cambria"/>
          <w:lang w:eastAsia="en-US"/>
        </w:rPr>
      </w:pPr>
    </w:p>
    <w:p w:rsidR="00F81D0A" w:rsidRPr="00B6663B" w:rsidRDefault="00F81D0A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6663B">
        <w:rPr>
          <w:rFonts w:eastAsia="Calibri"/>
          <w:lang w:eastAsia="en-US"/>
        </w:rPr>
        <w:t>4.1. К процедурам осуществления контрольного мероприятия относятся назначение контрольного мероприятия, проведение контрольного мероприятия и реализация результатов контрольного мероприятия.</w:t>
      </w:r>
    </w:p>
    <w:p w:rsidR="00F81D0A" w:rsidRPr="00B6663B" w:rsidRDefault="00F81D0A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</w:p>
    <w:p w:rsidR="00F81D0A" w:rsidRPr="00B6663B" w:rsidRDefault="00F81D0A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lang w:eastAsia="en-US"/>
        </w:rPr>
      </w:pPr>
      <w:r w:rsidRPr="00B6663B">
        <w:rPr>
          <w:rFonts w:eastAsia="Calibri"/>
          <w:lang w:eastAsia="en-US"/>
        </w:rPr>
        <w:t xml:space="preserve">4.2. </w:t>
      </w:r>
      <w:r w:rsidRPr="00B6663B">
        <w:rPr>
          <w:rFonts w:eastAsia="Calibri"/>
          <w:color w:val="000000"/>
          <w:lang w:eastAsia="en-US"/>
        </w:rPr>
        <w:t xml:space="preserve">В целях подготовки контрольного мероприятия составляется программа проверки. Программа включает в себя перечень основных вопросов, подлежащих изучению в ходе контрольного мероприятия. Внесение изменений в программу контрольного мероприятия осуществляется на основании докладной записки </w:t>
      </w:r>
      <w:r w:rsidR="00991E9D" w:rsidRPr="00B6663B">
        <w:rPr>
          <w:rFonts w:eastAsia="Calibri"/>
          <w:color w:val="000000"/>
          <w:lang w:eastAsia="en-US"/>
        </w:rPr>
        <w:t>начальника контрольного отдела</w:t>
      </w:r>
      <w:r w:rsidRPr="00B6663B">
        <w:rPr>
          <w:rFonts w:eastAsia="Calibri"/>
          <w:color w:val="000000"/>
          <w:lang w:eastAsia="en-US"/>
        </w:rPr>
        <w:t xml:space="preserve"> с изложением причин о необходимости внесения изменений.</w:t>
      </w:r>
    </w:p>
    <w:p w:rsidR="00F81D0A" w:rsidRPr="00B6663B" w:rsidRDefault="00F81D0A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lang w:eastAsia="en-US"/>
        </w:rPr>
      </w:pPr>
      <w:r w:rsidRPr="00B6663B">
        <w:rPr>
          <w:rFonts w:eastAsia="Calibri"/>
          <w:lang w:eastAsia="en-US"/>
        </w:rPr>
        <w:t xml:space="preserve">4.3. </w:t>
      </w:r>
      <w:r w:rsidRPr="00B6663B">
        <w:rPr>
          <w:rFonts w:eastAsia="Calibri"/>
          <w:color w:val="000000"/>
          <w:lang w:eastAsia="en-US"/>
        </w:rPr>
        <w:t xml:space="preserve">Контрольное мероприятие проводится на основании распоряжения </w:t>
      </w:r>
      <w:r w:rsidR="00991E9D" w:rsidRPr="00B6663B">
        <w:rPr>
          <w:rFonts w:eastAsia="Calibri"/>
          <w:color w:val="000000"/>
          <w:lang w:eastAsia="en-US"/>
        </w:rPr>
        <w:t>а</w:t>
      </w:r>
      <w:r w:rsidRPr="00B6663B">
        <w:rPr>
          <w:rFonts w:eastAsia="Calibri"/>
          <w:color w:val="000000"/>
          <w:lang w:eastAsia="en-US"/>
        </w:rPr>
        <w:t xml:space="preserve">дминистрации </w:t>
      </w:r>
      <w:r w:rsidR="00991E9D" w:rsidRPr="00B6663B">
        <w:rPr>
          <w:rFonts w:eastAsia="Calibri"/>
          <w:color w:val="000000"/>
          <w:lang w:eastAsia="en-US"/>
        </w:rPr>
        <w:t>Юргинского муниципального района</w:t>
      </w:r>
      <w:r w:rsidRPr="00B6663B">
        <w:rPr>
          <w:rFonts w:eastAsia="Calibri"/>
          <w:color w:val="000000"/>
          <w:lang w:eastAsia="en-US"/>
        </w:rPr>
        <w:t xml:space="preserve"> о его назначении, в котором указывается:</w:t>
      </w:r>
    </w:p>
    <w:p w:rsidR="00F81D0A" w:rsidRPr="00B6663B" w:rsidRDefault="00F81D0A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lang w:eastAsia="en-US"/>
        </w:rPr>
      </w:pPr>
      <w:r w:rsidRPr="00B6663B">
        <w:rPr>
          <w:rFonts w:eastAsia="Calibri"/>
          <w:color w:val="000000"/>
          <w:lang w:eastAsia="en-US"/>
        </w:rPr>
        <w:lastRenderedPageBreak/>
        <w:t>-</w:t>
      </w:r>
      <w:r w:rsidR="00A66008">
        <w:rPr>
          <w:rFonts w:eastAsia="Calibri"/>
          <w:color w:val="000000"/>
          <w:lang w:eastAsia="en-US"/>
        </w:rPr>
        <w:t> </w:t>
      </w:r>
      <w:r w:rsidRPr="00B6663B">
        <w:rPr>
          <w:rFonts w:eastAsia="Calibri"/>
          <w:color w:val="000000"/>
          <w:lang w:eastAsia="en-US"/>
        </w:rPr>
        <w:t>полное и сокращенное наименования либо фамилия, имя, отчество (при наличии) объектов контроля, ИНН объекта контроля;</w:t>
      </w:r>
    </w:p>
    <w:p w:rsidR="00F81D0A" w:rsidRPr="00B6663B" w:rsidRDefault="00F81D0A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lang w:eastAsia="en-US"/>
        </w:rPr>
      </w:pPr>
      <w:r w:rsidRPr="00B6663B">
        <w:rPr>
          <w:rFonts w:eastAsia="Calibri"/>
          <w:color w:val="000000"/>
          <w:lang w:eastAsia="en-US"/>
        </w:rPr>
        <w:t>-</w:t>
      </w:r>
      <w:r w:rsidR="00A66008">
        <w:rPr>
          <w:rFonts w:eastAsia="Calibri"/>
          <w:color w:val="000000"/>
          <w:lang w:eastAsia="en-US"/>
        </w:rPr>
        <w:t> </w:t>
      </w:r>
      <w:r w:rsidRPr="00B6663B">
        <w:rPr>
          <w:rFonts w:eastAsia="Calibri"/>
          <w:color w:val="000000"/>
          <w:lang w:eastAsia="en-US"/>
        </w:rPr>
        <w:t>метод контрольного мероприятия;</w:t>
      </w:r>
    </w:p>
    <w:p w:rsidR="00F81D0A" w:rsidRPr="00B6663B" w:rsidRDefault="00F81D0A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lang w:eastAsia="en-US"/>
        </w:rPr>
      </w:pPr>
      <w:r w:rsidRPr="00B6663B">
        <w:rPr>
          <w:rFonts w:eastAsia="Calibri"/>
          <w:color w:val="000000"/>
          <w:lang w:eastAsia="en-US"/>
        </w:rPr>
        <w:t>-</w:t>
      </w:r>
      <w:r w:rsidR="00A66008">
        <w:rPr>
          <w:rFonts w:eastAsia="Calibri"/>
          <w:color w:val="000000"/>
          <w:lang w:eastAsia="en-US"/>
        </w:rPr>
        <w:t> </w:t>
      </w:r>
      <w:r w:rsidRPr="00B6663B">
        <w:rPr>
          <w:rFonts w:eastAsia="Calibri"/>
          <w:color w:val="000000"/>
          <w:lang w:eastAsia="en-US"/>
        </w:rPr>
        <w:t>тема контрольного мероприятия;</w:t>
      </w:r>
    </w:p>
    <w:p w:rsidR="00F81D0A" w:rsidRPr="00B6663B" w:rsidRDefault="00F81D0A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lang w:eastAsia="en-US"/>
        </w:rPr>
      </w:pPr>
      <w:r w:rsidRPr="00B6663B">
        <w:rPr>
          <w:rFonts w:eastAsia="Calibri"/>
          <w:color w:val="000000"/>
          <w:lang w:eastAsia="en-US"/>
        </w:rPr>
        <w:t>-</w:t>
      </w:r>
      <w:r w:rsidR="00A66008">
        <w:rPr>
          <w:rFonts w:eastAsia="Calibri"/>
          <w:color w:val="000000"/>
          <w:lang w:eastAsia="en-US"/>
        </w:rPr>
        <w:t> </w:t>
      </w:r>
      <w:r w:rsidRPr="00B6663B">
        <w:rPr>
          <w:rFonts w:eastAsia="Calibri"/>
          <w:color w:val="000000"/>
          <w:lang w:eastAsia="en-US"/>
        </w:rPr>
        <w:t>проверяемый период;</w:t>
      </w:r>
    </w:p>
    <w:p w:rsidR="00F81D0A" w:rsidRPr="00B6663B" w:rsidRDefault="00F81D0A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lang w:eastAsia="en-US"/>
        </w:rPr>
      </w:pPr>
      <w:r w:rsidRPr="00B6663B">
        <w:rPr>
          <w:rFonts w:eastAsia="Calibri"/>
          <w:color w:val="000000"/>
          <w:lang w:eastAsia="en-US"/>
        </w:rPr>
        <w:t>-</w:t>
      </w:r>
      <w:r w:rsidR="00A66008">
        <w:rPr>
          <w:rFonts w:eastAsia="Calibri"/>
          <w:color w:val="000000"/>
          <w:lang w:eastAsia="en-US"/>
        </w:rPr>
        <w:t> </w:t>
      </w:r>
      <w:r w:rsidRPr="00B6663B">
        <w:rPr>
          <w:rFonts w:eastAsia="Calibri"/>
          <w:color w:val="000000"/>
          <w:lang w:eastAsia="en-US"/>
        </w:rPr>
        <w:t>основание проведения контрольного мероприятия;</w:t>
      </w:r>
    </w:p>
    <w:p w:rsidR="00F81D0A" w:rsidRPr="00B6663B" w:rsidRDefault="00F81D0A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lang w:eastAsia="en-US"/>
        </w:rPr>
      </w:pPr>
      <w:r w:rsidRPr="00B6663B">
        <w:rPr>
          <w:rFonts w:eastAsia="Calibri"/>
          <w:color w:val="000000"/>
          <w:lang w:eastAsia="en-US"/>
        </w:rPr>
        <w:t>-</w:t>
      </w:r>
      <w:r w:rsidR="00A66008">
        <w:rPr>
          <w:rFonts w:eastAsia="Calibri"/>
          <w:color w:val="000000"/>
          <w:lang w:eastAsia="en-US"/>
        </w:rPr>
        <w:t> </w:t>
      </w:r>
      <w:r w:rsidRPr="00B6663B">
        <w:rPr>
          <w:rFonts w:eastAsia="Calibri"/>
          <w:color w:val="000000"/>
          <w:lang w:eastAsia="en-US"/>
        </w:rPr>
        <w:t>срок подготовки и подписания акта (заключения) контрольного мероприятия;</w:t>
      </w:r>
    </w:p>
    <w:p w:rsidR="00F81D0A" w:rsidRPr="00B6663B" w:rsidRDefault="00F81D0A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lang w:eastAsia="en-US"/>
        </w:rPr>
      </w:pPr>
      <w:r w:rsidRPr="00B6663B">
        <w:rPr>
          <w:rFonts w:eastAsia="Calibri"/>
          <w:color w:val="000000"/>
          <w:lang w:eastAsia="en-US"/>
        </w:rPr>
        <w:t>-</w:t>
      </w:r>
      <w:r w:rsidR="00A66008">
        <w:rPr>
          <w:rFonts w:eastAsia="Calibri"/>
          <w:color w:val="000000"/>
          <w:lang w:eastAsia="en-US"/>
        </w:rPr>
        <w:t> </w:t>
      </w:r>
      <w:r w:rsidRPr="00B6663B">
        <w:rPr>
          <w:rFonts w:eastAsia="Calibri"/>
          <w:color w:val="000000"/>
          <w:lang w:eastAsia="en-US"/>
        </w:rPr>
        <w:t>должности, фамилии и инициалы должностных лиц, которым поручается проведение контрольного мероприятия, должности, фамилии и инициалы специалистов, экспертов в случае их привлечения к проведению контрольного мероприятия;</w:t>
      </w:r>
    </w:p>
    <w:p w:rsidR="00F81D0A" w:rsidRPr="00B6663B" w:rsidRDefault="00F81D0A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lang w:eastAsia="en-US"/>
        </w:rPr>
      </w:pPr>
      <w:r w:rsidRPr="00B6663B">
        <w:rPr>
          <w:rFonts w:eastAsia="Calibri"/>
          <w:color w:val="000000"/>
          <w:lang w:eastAsia="en-US"/>
        </w:rPr>
        <w:t>-</w:t>
      </w:r>
      <w:r w:rsidR="00A66008">
        <w:rPr>
          <w:rFonts w:eastAsia="Calibri"/>
          <w:color w:val="000000"/>
          <w:lang w:eastAsia="en-US"/>
        </w:rPr>
        <w:t> </w:t>
      </w:r>
      <w:r w:rsidRPr="00B6663B">
        <w:rPr>
          <w:rFonts w:eastAsia="Calibri"/>
          <w:color w:val="000000"/>
          <w:lang w:eastAsia="en-US"/>
        </w:rPr>
        <w:t>программа проверки. Программа включает в себя перечень основных вопросов, подлежащих изучению в ходе контрольного мероприятия.</w:t>
      </w:r>
    </w:p>
    <w:p w:rsidR="00F81D0A" w:rsidRPr="00B6663B" w:rsidRDefault="00F81D0A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lang w:eastAsia="en-US"/>
        </w:rPr>
      </w:pPr>
    </w:p>
    <w:p w:rsidR="00F81D0A" w:rsidRPr="00B6663B" w:rsidRDefault="00F81D0A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lang w:eastAsia="en-US"/>
        </w:rPr>
      </w:pPr>
      <w:r w:rsidRPr="00B6663B">
        <w:rPr>
          <w:rFonts w:eastAsia="Calibri"/>
          <w:color w:val="000000"/>
          <w:lang w:eastAsia="en-US"/>
        </w:rPr>
        <w:t xml:space="preserve">На основании распоряжения </w:t>
      </w:r>
      <w:r w:rsidR="00991E9D" w:rsidRPr="00B6663B">
        <w:rPr>
          <w:rFonts w:eastAsia="Calibri"/>
          <w:color w:val="000000"/>
          <w:lang w:eastAsia="en-US"/>
        </w:rPr>
        <w:t>а</w:t>
      </w:r>
      <w:r w:rsidRPr="00B6663B">
        <w:rPr>
          <w:rFonts w:eastAsia="Calibri"/>
          <w:color w:val="000000"/>
          <w:lang w:eastAsia="en-US"/>
        </w:rPr>
        <w:t xml:space="preserve">дминистрации </w:t>
      </w:r>
      <w:r w:rsidR="00991E9D" w:rsidRPr="00B6663B">
        <w:rPr>
          <w:rFonts w:eastAsia="Calibri"/>
          <w:color w:val="000000"/>
          <w:lang w:eastAsia="en-US"/>
        </w:rPr>
        <w:t>Юргинского муниципального района</w:t>
      </w:r>
      <w:r w:rsidRPr="00B6663B">
        <w:rPr>
          <w:rFonts w:eastAsia="Calibri"/>
          <w:color w:val="000000"/>
          <w:lang w:eastAsia="en-US"/>
        </w:rPr>
        <w:t xml:space="preserve"> составляется уведомление объекта контроля о проведении контрольного мероприятия (Приложение </w:t>
      </w:r>
      <w:r w:rsidR="00991E9D" w:rsidRPr="00B6663B">
        <w:rPr>
          <w:rFonts w:eastAsia="Calibri"/>
          <w:color w:val="000000"/>
          <w:lang w:eastAsia="en-US"/>
        </w:rPr>
        <w:t>2</w:t>
      </w:r>
      <w:r w:rsidRPr="00B6663B">
        <w:rPr>
          <w:rFonts w:eastAsia="Calibri"/>
          <w:color w:val="000000"/>
          <w:lang w:eastAsia="en-US"/>
        </w:rPr>
        <w:t>).</w:t>
      </w:r>
    </w:p>
    <w:p w:rsidR="00F81D0A" w:rsidRPr="00B6663B" w:rsidRDefault="00F81D0A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lang w:eastAsia="en-US"/>
        </w:rPr>
      </w:pPr>
      <w:r w:rsidRPr="00B6663B">
        <w:rPr>
          <w:rFonts w:eastAsia="Calibri"/>
          <w:color w:val="000000"/>
          <w:lang w:eastAsia="en-US"/>
        </w:rPr>
        <w:t>Уведомление вручается объекту контроля под роспись в течение 5 рабочих дней со дня его подписания, но не позднее 3 рабочих дней до начала контрольного мероприятия.</w:t>
      </w:r>
    </w:p>
    <w:p w:rsidR="00F81D0A" w:rsidRPr="00B6663B" w:rsidRDefault="00F81D0A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lang w:eastAsia="en-US"/>
        </w:rPr>
      </w:pPr>
      <w:r w:rsidRPr="00B6663B">
        <w:rPr>
          <w:rFonts w:eastAsia="Calibri"/>
          <w:color w:val="000000"/>
          <w:lang w:eastAsia="en-US"/>
        </w:rPr>
        <w:t>Уведомление о проведении контрольного мероприятия должно содержать следующие сведения:</w:t>
      </w:r>
    </w:p>
    <w:p w:rsidR="00F81D0A" w:rsidRPr="00B6663B" w:rsidRDefault="00F81D0A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lang w:eastAsia="en-US"/>
        </w:rPr>
      </w:pPr>
      <w:r w:rsidRPr="00B6663B">
        <w:rPr>
          <w:rFonts w:eastAsia="Calibri"/>
          <w:color w:val="000000"/>
          <w:lang w:eastAsia="en-US"/>
        </w:rPr>
        <w:t>-</w:t>
      </w:r>
      <w:r w:rsidR="00A66008">
        <w:rPr>
          <w:rFonts w:eastAsia="Calibri"/>
          <w:color w:val="000000"/>
          <w:lang w:eastAsia="en-US"/>
        </w:rPr>
        <w:t> </w:t>
      </w:r>
      <w:r w:rsidRPr="00B6663B">
        <w:rPr>
          <w:rFonts w:eastAsia="Calibri"/>
          <w:color w:val="000000"/>
          <w:lang w:eastAsia="en-US"/>
        </w:rPr>
        <w:t>дата выдачи;</w:t>
      </w:r>
    </w:p>
    <w:p w:rsidR="00F81D0A" w:rsidRPr="00B6663B" w:rsidRDefault="00F81D0A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lang w:eastAsia="en-US"/>
        </w:rPr>
      </w:pPr>
      <w:r w:rsidRPr="00B6663B">
        <w:rPr>
          <w:rFonts w:eastAsia="Calibri"/>
          <w:color w:val="000000"/>
          <w:lang w:eastAsia="en-US"/>
        </w:rPr>
        <w:t>-</w:t>
      </w:r>
      <w:r w:rsidR="00A66008">
        <w:rPr>
          <w:rFonts w:eastAsia="Calibri"/>
          <w:color w:val="000000"/>
          <w:lang w:eastAsia="en-US"/>
        </w:rPr>
        <w:t> </w:t>
      </w:r>
      <w:r w:rsidRPr="00B6663B">
        <w:rPr>
          <w:rFonts w:eastAsia="Calibri"/>
          <w:color w:val="000000"/>
          <w:lang w:eastAsia="en-US"/>
        </w:rPr>
        <w:t>основание о проведении контрольного мероприятия (номер и дата документа);</w:t>
      </w:r>
    </w:p>
    <w:p w:rsidR="00F81D0A" w:rsidRPr="00B6663B" w:rsidRDefault="00F81D0A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lang w:eastAsia="en-US"/>
        </w:rPr>
      </w:pPr>
      <w:r w:rsidRPr="00B6663B">
        <w:rPr>
          <w:rFonts w:eastAsia="Calibri"/>
          <w:color w:val="000000"/>
          <w:lang w:eastAsia="en-US"/>
        </w:rPr>
        <w:t>-</w:t>
      </w:r>
      <w:r w:rsidR="00A66008">
        <w:rPr>
          <w:rFonts w:eastAsia="Calibri"/>
          <w:color w:val="000000"/>
          <w:lang w:eastAsia="en-US"/>
        </w:rPr>
        <w:t> </w:t>
      </w:r>
      <w:r w:rsidRPr="00B6663B">
        <w:rPr>
          <w:rFonts w:eastAsia="Calibri"/>
          <w:color w:val="000000"/>
          <w:lang w:eastAsia="en-US"/>
        </w:rPr>
        <w:t>полное и сокращенное наименование объекта контроля, ИНН объекта контроля, адрес местонахождения,</w:t>
      </w:r>
    </w:p>
    <w:p w:rsidR="00F81D0A" w:rsidRPr="00B6663B" w:rsidRDefault="00F81D0A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lang w:eastAsia="en-US"/>
        </w:rPr>
      </w:pPr>
      <w:r w:rsidRPr="00B6663B">
        <w:rPr>
          <w:rFonts w:eastAsia="Calibri"/>
          <w:color w:val="000000"/>
          <w:lang w:eastAsia="en-US"/>
        </w:rPr>
        <w:t>-</w:t>
      </w:r>
      <w:r w:rsidR="00A66008">
        <w:rPr>
          <w:rFonts w:eastAsia="Calibri"/>
          <w:color w:val="000000"/>
          <w:lang w:eastAsia="en-US"/>
        </w:rPr>
        <w:t> </w:t>
      </w:r>
      <w:r w:rsidRPr="00B6663B">
        <w:rPr>
          <w:rFonts w:eastAsia="Calibri"/>
          <w:color w:val="000000"/>
          <w:lang w:eastAsia="en-US"/>
        </w:rPr>
        <w:t>предмет проверки (проверяемые вопросы), период времени, за который проверяется деятельность объекта контроля;</w:t>
      </w:r>
    </w:p>
    <w:p w:rsidR="00F81D0A" w:rsidRPr="00B6663B" w:rsidRDefault="00F81D0A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lang w:eastAsia="en-US"/>
        </w:rPr>
      </w:pPr>
      <w:r w:rsidRPr="00B6663B">
        <w:rPr>
          <w:rFonts w:eastAsia="Calibri"/>
          <w:color w:val="000000"/>
          <w:lang w:eastAsia="en-US"/>
        </w:rPr>
        <w:t>-</w:t>
      </w:r>
      <w:r w:rsidR="00A66008">
        <w:rPr>
          <w:rFonts w:eastAsia="Calibri"/>
          <w:color w:val="000000"/>
          <w:lang w:eastAsia="en-US"/>
        </w:rPr>
        <w:t> </w:t>
      </w:r>
      <w:r w:rsidRPr="00B6663B">
        <w:rPr>
          <w:rFonts w:eastAsia="Calibri"/>
          <w:color w:val="000000"/>
          <w:lang w:eastAsia="en-US"/>
        </w:rPr>
        <w:t>тема контрольного мероприятия;</w:t>
      </w:r>
    </w:p>
    <w:p w:rsidR="00F81D0A" w:rsidRPr="00B6663B" w:rsidRDefault="00F81D0A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lang w:eastAsia="en-US"/>
        </w:rPr>
      </w:pPr>
      <w:r w:rsidRPr="00B6663B">
        <w:rPr>
          <w:rFonts w:eastAsia="Calibri"/>
          <w:color w:val="000000"/>
          <w:lang w:eastAsia="en-US"/>
        </w:rPr>
        <w:t>-</w:t>
      </w:r>
      <w:r w:rsidR="00A66008">
        <w:rPr>
          <w:rFonts w:eastAsia="Calibri"/>
          <w:color w:val="000000"/>
          <w:lang w:eastAsia="en-US"/>
        </w:rPr>
        <w:t> </w:t>
      </w:r>
      <w:r w:rsidRPr="00B6663B">
        <w:rPr>
          <w:rFonts w:eastAsia="Calibri"/>
          <w:color w:val="000000"/>
          <w:lang w:eastAsia="en-US"/>
        </w:rPr>
        <w:t>метод контрольного мероприятия;</w:t>
      </w:r>
    </w:p>
    <w:p w:rsidR="00F81D0A" w:rsidRPr="00B6663B" w:rsidRDefault="00F81D0A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lang w:eastAsia="en-US"/>
        </w:rPr>
      </w:pPr>
      <w:r w:rsidRPr="00B6663B">
        <w:rPr>
          <w:rFonts w:eastAsia="Calibri"/>
          <w:color w:val="000000"/>
          <w:lang w:eastAsia="en-US"/>
        </w:rPr>
        <w:t>-</w:t>
      </w:r>
      <w:r w:rsidR="00A66008">
        <w:rPr>
          <w:rFonts w:eastAsia="Calibri"/>
          <w:color w:val="000000"/>
          <w:lang w:eastAsia="en-US"/>
        </w:rPr>
        <w:t> </w:t>
      </w:r>
      <w:r w:rsidRPr="00B6663B">
        <w:rPr>
          <w:rFonts w:eastAsia="Calibri"/>
          <w:color w:val="000000"/>
          <w:lang w:eastAsia="en-US"/>
        </w:rPr>
        <w:t>дата начала и дата окончания проведения контрольного мероприятия;</w:t>
      </w:r>
    </w:p>
    <w:p w:rsidR="00F81D0A" w:rsidRPr="00B6663B" w:rsidRDefault="00F81D0A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lang w:eastAsia="en-US"/>
        </w:rPr>
      </w:pPr>
      <w:r w:rsidRPr="00B6663B">
        <w:rPr>
          <w:rFonts w:eastAsia="Calibri"/>
          <w:color w:val="000000"/>
          <w:lang w:eastAsia="en-US"/>
        </w:rPr>
        <w:t>-</w:t>
      </w:r>
      <w:r w:rsidR="00A66008">
        <w:rPr>
          <w:rFonts w:eastAsia="Calibri"/>
          <w:color w:val="000000"/>
          <w:lang w:eastAsia="en-US"/>
        </w:rPr>
        <w:t> </w:t>
      </w:r>
      <w:r w:rsidRPr="00B6663B">
        <w:rPr>
          <w:rFonts w:eastAsia="Calibri"/>
          <w:color w:val="000000"/>
          <w:lang w:eastAsia="en-US"/>
        </w:rPr>
        <w:t>при необходимости могут быть указаны иные данные.</w:t>
      </w:r>
    </w:p>
    <w:p w:rsidR="00ED5124" w:rsidRPr="00B6663B" w:rsidRDefault="00F81D0A" w:rsidP="00B6663B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B6663B">
        <w:rPr>
          <w:rFonts w:eastAsia="Calibri"/>
        </w:rPr>
        <w:t xml:space="preserve">4.4. Сроки проведения контрольного мероприятия, состав ревизионной группы определяются </w:t>
      </w:r>
      <w:r w:rsidR="00ED5124" w:rsidRPr="00B6663B">
        <w:rPr>
          <w:rFonts w:eastAsia="Calibri"/>
        </w:rPr>
        <w:t>начальником контрольного отдела</w:t>
      </w:r>
      <w:r w:rsidRPr="00B6663B">
        <w:rPr>
          <w:rFonts w:eastAsia="Calibri"/>
          <w:lang w:eastAsia="en-US"/>
        </w:rPr>
        <w:t xml:space="preserve"> </w:t>
      </w:r>
      <w:r w:rsidRPr="00B6663B">
        <w:rPr>
          <w:rFonts w:eastAsia="Calibri"/>
        </w:rPr>
        <w:t xml:space="preserve">с учётом объёма предстоящих работ, вытекающих из конкретных задач контрольного мероприятия и особенностей объекта муниципального контроля и согласовываются с заместителем </w:t>
      </w:r>
      <w:r w:rsidR="00692385" w:rsidRPr="00B6663B">
        <w:rPr>
          <w:rFonts w:eastAsia="Calibri"/>
        </w:rPr>
        <w:t>г</w:t>
      </w:r>
      <w:r w:rsidRPr="00B6663B">
        <w:rPr>
          <w:rFonts w:eastAsia="Calibri"/>
        </w:rPr>
        <w:t>лавы</w:t>
      </w:r>
      <w:r w:rsidR="00ED5124" w:rsidRPr="00B6663B">
        <w:rPr>
          <w:color w:val="000000"/>
        </w:rPr>
        <w:t xml:space="preserve"> </w:t>
      </w:r>
      <w:r w:rsidR="00ED5124" w:rsidRPr="00B6663B">
        <w:rPr>
          <w:rFonts w:eastAsia="Calibri"/>
        </w:rPr>
        <w:t>Юргинского муниципального района по организационно-территориальным вопросам.</w:t>
      </w:r>
    </w:p>
    <w:p w:rsidR="00F81D0A" w:rsidRPr="00B6663B" w:rsidRDefault="00F81D0A" w:rsidP="00B6663B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B6663B">
        <w:rPr>
          <w:rFonts w:eastAsia="Calibri"/>
        </w:rPr>
        <w:t>4.5. Проведение контрольного мероприятия и оформление его результатов.</w:t>
      </w:r>
    </w:p>
    <w:p w:rsidR="00F81D0A" w:rsidRPr="00B6663B" w:rsidRDefault="00F81D0A" w:rsidP="00B6663B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B6663B">
        <w:rPr>
          <w:rFonts w:eastAsia="Calibri"/>
        </w:rPr>
        <w:t>4.5.1. Контрольные мероприятия осуществляются одним из следующих методов: проверка, ревизия, обследование, анализ осуществления главными администраторами бюджетных средств внутреннего финансового контроля и внутреннего финансового аудита. Проверки подразделяются на камеральные, выездные, встречные.</w:t>
      </w:r>
    </w:p>
    <w:p w:rsidR="00F81D0A" w:rsidRPr="00B6663B" w:rsidRDefault="00F81D0A" w:rsidP="00B6663B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B6663B">
        <w:rPr>
          <w:rFonts w:eastAsia="Calibri"/>
        </w:rPr>
        <w:t>4.5.2. Выездные проверки, ревизии проводятся по месту нахождения объекта контроля и его обособленных подразделений.</w:t>
      </w:r>
    </w:p>
    <w:p w:rsidR="00F81D0A" w:rsidRPr="00B6663B" w:rsidRDefault="00F81D0A" w:rsidP="00B6663B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B6663B">
        <w:rPr>
          <w:rFonts w:eastAsia="Calibri"/>
        </w:rPr>
        <w:t xml:space="preserve">4.5.3. Камеральные проверки и анализ осуществления главными администраторами бюджетных средств внутреннего финансового контроля и внутреннего финансового аудита проводятся по месту нахождения </w:t>
      </w:r>
      <w:r w:rsidR="00AE7780" w:rsidRPr="00B6663B">
        <w:rPr>
          <w:rFonts w:eastAsia="Calibri"/>
        </w:rPr>
        <w:t>контрольного отдела</w:t>
      </w:r>
      <w:r w:rsidRPr="00B6663B">
        <w:rPr>
          <w:rFonts w:eastAsia="Calibri"/>
        </w:rPr>
        <w:t>.</w:t>
      </w:r>
    </w:p>
    <w:p w:rsidR="00F81D0A" w:rsidRPr="00B6663B" w:rsidRDefault="00F81D0A" w:rsidP="00B6663B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B6663B">
        <w:rPr>
          <w:rFonts w:eastAsia="Calibri"/>
        </w:rPr>
        <w:t>4.5.4. Обследование может проводиться в рамках камеральных и выездных проверок и ревизий, либо как самостоятельное контрольное мероприятие, в порядке и сроки, установленные для выездных проверок и ревизий.</w:t>
      </w:r>
    </w:p>
    <w:p w:rsidR="00F81D0A" w:rsidRPr="00B6663B" w:rsidRDefault="00F81D0A" w:rsidP="00B6663B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B6663B">
        <w:rPr>
          <w:rFonts w:eastAsia="Calibri"/>
        </w:rPr>
        <w:t>4.5.5. Административная процедура проведения контрольного мероприятия и оформление его результатов предусматривает следующие административные действия, продолжительность их выполнения:</w:t>
      </w:r>
    </w:p>
    <w:p w:rsidR="00F81D0A" w:rsidRPr="00B6663B" w:rsidRDefault="00F81D0A" w:rsidP="00B6663B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B6663B">
        <w:rPr>
          <w:rFonts w:eastAsia="Calibri"/>
        </w:rPr>
        <w:t>а)</w:t>
      </w:r>
      <w:r w:rsidR="00A66008">
        <w:rPr>
          <w:rFonts w:eastAsia="Calibri"/>
        </w:rPr>
        <w:t> </w:t>
      </w:r>
      <w:r w:rsidRPr="00B6663B">
        <w:rPr>
          <w:rFonts w:eastAsia="Calibri"/>
        </w:rPr>
        <w:t>проведение контрольного мероприятия в пределах следующих максимальных сроков:</w:t>
      </w:r>
    </w:p>
    <w:p w:rsidR="00F81D0A" w:rsidRPr="00B6663B" w:rsidRDefault="00F81D0A" w:rsidP="00B6663B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B6663B">
        <w:rPr>
          <w:rFonts w:eastAsia="Calibri"/>
        </w:rPr>
        <w:lastRenderedPageBreak/>
        <w:t>-</w:t>
      </w:r>
      <w:r w:rsidR="00A66008">
        <w:rPr>
          <w:rFonts w:eastAsia="Calibri"/>
        </w:rPr>
        <w:t> </w:t>
      </w:r>
      <w:r w:rsidRPr="00B6663B">
        <w:rPr>
          <w:rFonts w:eastAsia="Calibri"/>
        </w:rPr>
        <w:t xml:space="preserve">проведение выездной проверки, ревизии - не более </w:t>
      </w:r>
      <w:r w:rsidR="00AE7780" w:rsidRPr="00B6663B">
        <w:rPr>
          <w:rFonts w:eastAsia="Calibri"/>
        </w:rPr>
        <w:t>45</w:t>
      </w:r>
      <w:r w:rsidRPr="00B6663B">
        <w:rPr>
          <w:rFonts w:eastAsia="Calibri"/>
        </w:rPr>
        <w:t xml:space="preserve"> рабочих дней, а при продлении срока проведения выездной проверки, ревизии не более чем на </w:t>
      </w:r>
      <w:r w:rsidR="00AE7780" w:rsidRPr="00B6663B">
        <w:rPr>
          <w:rFonts w:eastAsia="Calibri"/>
        </w:rPr>
        <w:t>2</w:t>
      </w:r>
      <w:r w:rsidRPr="00B6663B">
        <w:rPr>
          <w:rFonts w:eastAsia="Calibri"/>
        </w:rPr>
        <w:t>0 рабочих дней;</w:t>
      </w:r>
    </w:p>
    <w:p w:rsidR="00F81D0A" w:rsidRPr="00B6663B" w:rsidRDefault="00F81D0A" w:rsidP="00B6663B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B6663B">
        <w:rPr>
          <w:rFonts w:eastAsia="Calibri"/>
        </w:rPr>
        <w:t>-</w:t>
      </w:r>
      <w:r w:rsidR="00A66008">
        <w:rPr>
          <w:rFonts w:eastAsia="Calibri"/>
        </w:rPr>
        <w:t> </w:t>
      </w:r>
      <w:r w:rsidRPr="00B6663B">
        <w:rPr>
          <w:rFonts w:eastAsia="Calibri"/>
        </w:rPr>
        <w:t>срок проведения встречных проверок не может превышать 20 рабочих дней;</w:t>
      </w:r>
    </w:p>
    <w:p w:rsidR="00F81D0A" w:rsidRPr="00B6663B" w:rsidRDefault="00F81D0A" w:rsidP="00B6663B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B6663B">
        <w:rPr>
          <w:rFonts w:eastAsia="Calibri"/>
        </w:rPr>
        <w:t>-</w:t>
      </w:r>
      <w:r w:rsidR="00A66008">
        <w:rPr>
          <w:rFonts w:eastAsia="Calibri"/>
        </w:rPr>
        <w:t> </w:t>
      </w:r>
      <w:r w:rsidRPr="00B6663B">
        <w:rPr>
          <w:rFonts w:eastAsia="Calibri"/>
        </w:rPr>
        <w:t>проведение камеральной проверки, анализа осуществления главными администраторами бюджетных средств внутреннего финансового контроля и внутреннего финансового аудита - не более 30 рабочих дней;</w:t>
      </w:r>
    </w:p>
    <w:p w:rsidR="00F81D0A" w:rsidRPr="00B6663B" w:rsidRDefault="00F81D0A" w:rsidP="00B6663B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B6663B">
        <w:rPr>
          <w:rFonts w:eastAsia="Calibri"/>
        </w:rPr>
        <w:t>-</w:t>
      </w:r>
      <w:r w:rsidR="00A66008">
        <w:rPr>
          <w:rFonts w:eastAsia="Calibri"/>
        </w:rPr>
        <w:t> </w:t>
      </w:r>
      <w:r w:rsidRPr="00B6663B">
        <w:rPr>
          <w:rFonts w:eastAsia="Calibri"/>
        </w:rPr>
        <w:t>проведение обследования (за исключением обследования, проводимого в рамках камеральных и выездных проверок, ревизий) - в сроки, установленные для выездных проверок (ревизий);</w:t>
      </w:r>
    </w:p>
    <w:p w:rsidR="00F81D0A" w:rsidRPr="00B6663B" w:rsidRDefault="00F81D0A" w:rsidP="00B6663B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B6663B">
        <w:rPr>
          <w:rFonts w:eastAsia="Calibri"/>
        </w:rPr>
        <w:t>б)</w:t>
      </w:r>
      <w:r w:rsidR="00A66008">
        <w:rPr>
          <w:rFonts w:eastAsia="Calibri"/>
        </w:rPr>
        <w:t> </w:t>
      </w:r>
      <w:r w:rsidRPr="00B6663B">
        <w:rPr>
          <w:rFonts w:eastAsia="Calibri"/>
        </w:rPr>
        <w:t>оформление результатов контрольного мероприятия - не более 15 рабочих дней;</w:t>
      </w:r>
    </w:p>
    <w:p w:rsidR="00F81D0A" w:rsidRPr="00B6663B" w:rsidRDefault="00F81D0A" w:rsidP="00B6663B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B6663B">
        <w:rPr>
          <w:rFonts w:eastAsia="Calibri"/>
        </w:rPr>
        <w:t>в)</w:t>
      </w:r>
      <w:r w:rsidR="00A66008">
        <w:rPr>
          <w:rFonts w:eastAsia="Calibri"/>
        </w:rPr>
        <w:t> </w:t>
      </w:r>
      <w:r w:rsidRPr="00B6663B">
        <w:rPr>
          <w:rFonts w:eastAsia="Calibri"/>
        </w:rPr>
        <w:t xml:space="preserve">вручение (направление) акта, справки проверки, ревизии, заключения, подготовленного по результатам проведения обследования - в течение </w:t>
      </w:r>
      <w:r w:rsidR="00AE7780" w:rsidRPr="00B6663B">
        <w:rPr>
          <w:rFonts w:eastAsia="Calibri"/>
        </w:rPr>
        <w:t>5</w:t>
      </w:r>
      <w:r w:rsidRPr="00B6663B">
        <w:rPr>
          <w:rFonts w:eastAsia="Calibri"/>
        </w:rPr>
        <w:t xml:space="preserve"> рабочих дней со дня его подписания.</w:t>
      </w:r>
    </w:p>
    <w:p w:rsidR="00F81D0A" w:rsidRPr="00B6663B" w:rsidRDefault="00F81D0A" w:rsidP="00A66008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B6663B">
        <w:rPr>
          <w:rFonts w:eastAsia="Calibri"/>
        </w:rPr>
        <w:t>4.5.6. Ответственными за выполнение административных действий, составляющих содержание административной процедуры проведения контрольного мероприятия и оформления его результатов, являются должностные лица, осуществляющие муниципальный контроль.</w:t>
      </w:r>
      <w:r w:rsidRPr="00B6663B">
        <w:rPr>
          <w:rFonts w:eastAsia="Calibri"/>
        </w:rPr>
        <w:cr/>
      </w:r>
      <w:r w:rsidR="00A66008">
        <w:rPr>
          <w:rFonts w:eastAsia="Calibri"/>
        </w:rPr>
        <w:t xml:space="preserve">            </w:t>
      </w:r>
      <w:r w:rsidRPr="00B6663B">
        <w:rPr>
          <w:rFonts w:eastAsia="Calibri"/>
        </w:rPr>
        <w:t>4.5.7. Критерием принятия решений в рамках административной процедуры проведения контрольного мероприятия и оформления его результатов является законность, объективность, эффективность, независимость, достоверность результатов и гласность при совершении должностными лицами административных действий.</w:t>
      </w:r>
    </w:p>
    <w:p w:rsidR="00F81D0A" w:rsidRPr="00B6663B" w:rsidRDefault="00F81D0A" w:rsidP="00B6663B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B6663B">
        <w:rPr>
          <w:rFonts w:eastAsia="Calibri"/>
        </w:rPr>
        <w:t>4.5.8. Результатом исполнения контрольного мероприятия является акт</w:t>
      </w:r>
      <w:r w:rsidR="0025794B" w:rsidRPr="00B6663B">
        <w:rPr>
          <w:rFonts w:eastAsia="Calibri"/>
        </w:rPr>
        <w:t xml:space="preserve"> (Приложение 3)</w:t>
      </w:r>
      <w:r w:rsidRPr="00B6663B">
        <w:rPr>
          <w:rFonts w:eastAsia="Calibri"/>
        </w:rPr>
        <w:t>, заключение, подготовленное по результатам проведения проверки, ревизии, обследования, анализа осуществления главными администраторами бюджетных средств внутреннего финансового контроля и внутреннего финансового аудита.</w:t>
      </w:r>
    </w:p>
    <w:p w:rsidR="00F81D0A" w:rsidRPr="00B6663B" w:rsidRDefault="00F81D0A" w:rsidP="00B6663B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B6663B">
        <w:rPr>
          <w:rFonts w:eastAsia="Calibri"/>
        </w:rPr>
        <w:t>4.5.9. Фиксация результата выполнения административной процедуры проведения контрольного мероприятия и оформления его результатов осуществляется путем оформления в установленном порядке акта проверки, ревизии, заключения, подготовленного по результатам проведения проверки, ревизии, обследования, анализа осуществления главными администраторами бюджетных средств внутреннего финансового контроля и внутреннего финансового аудита на бумажных носителях, а также иных материалов контрольного мероприятия на бумажных и иных носителях информации.</w:t>
      </w:r>
    </w:p>
    <w:p w:rsidR="00F81D0A" w:rsidRPr="00B6663B" w:rsidRDefault="00F81D0A" w:rsidP="00B6663B">
      <w:pPr>
        <w:tabs>
          <w:tab w:val="center" w:pos="4677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6663B">
        <w:rPr>
          <w:rFonts w:eastAsia="Calibri"/>
          <w:lang w:eastAsia="en-US"/>
        </w:rPr>
        <w:t xml:space="preserve">4.5.10 Решение о приостановлении проведения контрольного мероприятия принимается </w:t>
      </w:r>
      <w:r w:rsidR="00692385" w:rsidRPr="00B6663B">
        <w:rPr>
          <w:rFonts w:eastAsia="Calibri"/>
          <w:lang w:eastAsia="en-US"/>
        </w:rPr>
        <w:t>г</w:t>
      </w:r>
      <w:r w:rsidRPr="00B6663B">
        <w:rPr>
          <w:rFonts w:eastAsia="Calibri"/>
          <w:lang w:eastAsia="en-US"/>
        </w:rPr>
        <w:t xml:space="preserve">лавой </w:t>
      </w:r>
      <w:r w:rsidR="0025794B" w:rsidRPr="00B6663B">
        <w:rPr>
          <w:rFonts w:eastAsia="Calibri"/>
          <w:lang w:eastAsia="en-US"/>
        </w:rPr>
        <w:t>Юргинского</w:t>
      </w:r>
      <w:r w:rsidRPr="00B6663B">
        <w:rPr>
          <w:rFonts w:eastAsia="Calibri"/>
          <w:lang w:eastAsia="en-US"/>
        </w:rPr>
        <w:t xml:space="preserve"> </w:t>
      </w:r>
      <w:r w:rsidR="0025794B" w:rsidRPr="00B6663B">
        <w:rPr>
          <w:rFonts w:eastAsia="Calibri"/>
          <w:lang w:eastAsia="en-US"/>
        </w:rPr>
        <w:t xml:space="preserve">муниципального района </w:t>
      </w:r>
      <w:r w:rsidRPr="00B6663B">
        <w:rPr>
          <w:rFonts w:eastAsia="Calibri"/>
          <w:lang w:eastAsia="en-US"/>
        </w:rPr>
        <w:t xml:space="preserve">на основании мотивированного обращения заместителя </w:t>
      </w:r>
      <w:r w:rsidR="00692385" w:rsidRPr="00B6663B">
        <w:rPr>
          <w:rFonts w:eastAsia="Calibri"/>
          <w:lang w:eastAsia="en-US"/>
        </w:rPr>
        <w:t>г</w:t>
      </w:r>
      <w:r w:rsidRPr="00B6663B">
        <w:rPr>
          <w:rFonts w:eastAsia="Calibri"/>
          <w:lang w:eastAsia="en-US"/>
        </w:rPr>
        <w:t xml:space="preserve">лавы </w:t>
      </w:r>
      <w:r w:rsidR="0025794B" w:rsidRPr="00B6663B">
        <w:rPr>
          <w:rFonts w:eastAsia="Calibri"/>
          <w:lang w:eastAsia="en-US"/>
        </w:rPr>
        <w:t>Юргинского муниципального района по организационно-территориальным вопросам</w:t>
      </w:r>
      <w:r w:rsidRPr="00B6663B">
        <w:rPr>
          <w:rFonts w:eastAsia="Calibri"/>
          <w:lang w:eastAsia="en-US"/>
        </w:rPr>
        <w:t xml:space="preserve"> в соответствии с настоящим Порядком.</w:t>
      </w:r>
    </w:p>
    <w:p w:rsidR="00F81D0A" w:rsidRPr="00B6663B" w:rsidRDefault="00F81D0A" w:rsidP="00B6663B">
      <w:pPr>
        <w:tabs>
          <w:tab w:val="center" w:pos="4677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6663B">
        <w:rPr>
          <w:rFonts w:eastAsia="Calibri"/>
          <w:lang w:eastAsia="en-US"/>
        </w:rPr>
        <w:t>На время приостановления проведения контрольного мероприятия течение его срока прерывается.</w:t>
      </w:r>
    </w:p>
    <w:p w:rsidR="00F81D0A" w:rsidRPr="00B6663B" w:rsidRDefault="00F81D0A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lang w:eastAsia="en-US"/>
        </w:rPr>
      </w:pPr>
      <w:r w:rsidRPr="00B6663B">
        <w:rPr>
          <w:rFonts w:eastAsia="Calibri"/>
          <w:lang w:eastAsia="en-US"/>
        </w:rPr>
        <w:t xml:space="preserve">Приостановление (возобновление) контрольного мероприятия осуществляется на основании </w:t>
      </w:r>
      <w:r w:rsidRPr="00B6663B">
        <w:rPr>
          <w:rFonts w:eastAsia="Calibri"/>
          <w:color w:val="000000"/>
          <w:lang w:eastAsia="en-US"/>
        </w:rPr>
        <w:t xml:space="preserve">распоряжения </w:t>
      </w:r>
      <w:r w:rsidR="0025794B" w:rsidRPr="00B6663B">
        <w:rPr>
          <w:rFonts w:eastAsia="Calibri"/>
          <w:color w:val="000000"/>
          <w:lang w:eastAsia="en-US"/>
        </w:rPr>
        <w:t>а</w:t>
      </w:r>
      <w:r w:rsidRPr="00B6663B">
        <w:rPr>
          <w:rFonts w:eastAsia="Calibri"/>
          <w:color w:val="000000"/>
          <w:lang w:eastAsia="en-US"/>
        </w:rPr>
        <w:t xml:space="preserve">дминистрации </w:t>
      </w:r>
      <w:r w:rsidR="0025794B" w:rsidRPr="00B6663B">
        <w:rPr>
          <w:rFonts w:eastAsia="Calibri"/>
          <w:color w:val="000000"/>
          <w:lang w:eastAsia="en-US"/>
        </w:rPr>
        <w:t>Юргинского муниципального района</w:t>
      </w:r>
      <w:r w:rsidRPr="00B6663B">
        <w:rPr>
          <w:rFonts w:eastAsia="Calibri"/>
          <w:color w:val="000000"/>
          <w:lang w:eastAsia="en-US"/>
        </w:rPr>
        <w:t>.</w:t>
      </w:r>
    </w:p>
    <w:p w:rsidR="00F81D0A" w:rsidRPr="00B6663B" w:rsidRDefault="00F81D0A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bookmarkStart w:id="8" w:name="sub_31"/>
      <w:r w:rsidRPr="00B6663B">
        <w:rPr>
          <w:rFonts w:eastAsia="Cambria"/>
          <w:lang w:eastAsia="en-US"/>
        </w:rPr>
        <w:t>4.5.11. Контрольное мероприятие может быть приостановлена в следующих случаях:</w:t>
      </w:r>
    </w:p>
    <w:bookmarkEnd w:id="8"/>
    <w:p w:rsidR="00F81D0A" w:rsidRPr="00B6663B" w:rsidRDefault="00F81D0A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-</w:t>
      </w:r>
      <w:r w:rsidR="00A66008">
        <w:rPr>
          <w:rFonts w:eastAsia="Cambria"/>
          <w:lang w:eastAsia="en-US"/>
        </w:rPr>
        <w:t> </w:t>
      </w:r>
      <w:r w:rsidRPr="00B6663B">
        <w:rPr>
          <w:rFonts w:eastAsia="Cambria"/>
          <w:lang w:eastAsia="en-US"/>
        </w:rPr>
        <w:t>при отсутствии или неудовлетворительном состоянии документов у объекта контроля на период восстановления объектом контроля документов, необходимых для проведения проверки;</w:t>
      </w:r>
    </w:p>
    <w:p w:rsidR="00F81D0A" w:rsidRPr="00B6663B" w:rsidRDefault="00F81D0A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-</w:t>
      </w:r>
      <w:r w:rsidR="00A66008">
        <w:rPr>
          <w:rFonts w:eastAsia="Cambria"/>
          <w:lang w:eastAsia="en-US"/>
        </w:rPr>
        <w:t> </w:t>
      </w:r>
      <w:r w:rsidRPr="00B6663B">
        <w:rPr>
          <w:rFonts w:eastAsia="Cambria"/>
          <w:lang w:eastAsia="en-US"/>
        </w:rPr>
        <w:t>на период замены должностных лиц, входящих в состав ревизионной группы;</w:t>
      </w:r>
    </w:p>
    <w:p w:rsidR="00F81D0A" w:rsidRPr="00B6663B" w:rsidRDefault="00F81D0A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-</w:t>
      </w:r>
      <w:r w:rsidR="00A66008">
        <w:rPr>
          <w:rFonts w:eastAsia="Cambria"/>
          <w:lang w:eastAsia="en-US"/>
        </w:rPr>
        <w:t> </w:t>
      </w:r>
      <w:r w:rsidRPr="00B6663B">
        <w:rPr>
          <w:rFonts w:eastAsia="Cambria"/>
          <w:lang w:eastAsia="en-US"/>
        </w:rPr>
        <w:t>в случае непредставления объектом контроля документов и информации или представления неполного комплекта требуемых документов и информации и (или) воспрепятствовании проведению проверки или уклонению от проверки;</w:t>
      </w:r>
    </w:p>
    <w:p w:rsidR="00F81D0A" w:rsidRPr="00B6663B" w:rsidRDefault="00F81D0A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-</w:t>
      </w:r>
      <w:r w:rsidR="00A66008">
        <w:rPr>
          <w:rFonts w:eastAsia="Cambria"/>
          <w:lang w:eastAsia="en-US"/>
        </w:rPr>
        <w:t> </w:t>
      </w:r>
      <w:r w:rsidRPr="00B6663B">
        <w:rPr>
          <w:rFonts w:eastAsia="Cambria"/>
          <w:lang w:eastAsia="en-US"/>
        </w:rPr>
        <w:t>при наличии иных обстоятельств, делающих невозможным дальнейшее проведение проверки по причинам, независящим от ревизионной группы.</w:t>
      </w:r>
    </w:p>
    <w:p w:rsidR="00F81D0A" w:rsidRPr="00B6663B" w:rsidRDefault="00F81D0A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bookmarkStart w:id="9" w:name="sub_33"/>
      <w:r w:rsidRPr="00B6663B">
        <w:rPr>
          <w:rFonts w:eastAsia="Cambria"/>
          <w:lang w:eastAsia="en-US"/>
        </w:rPr>
        <w:lastRenderedPageBreak/>
        <w:t xml:space="preserve">4.5.12. В срок не позднее 3 рабочих дней со дня принятия решения о приостановлении контрольного мероприятия </w:t>
      </w:r>
      <w:r w:rsidR="0025794B" w:rsidRPr="00B6663B">
        <w:rPr>
          <w:rFonts w:eastAsia="Cambria"/>
        </w:rPr>
        <w:t>контрольный отдел</w:t>
      </w:r>
      <w:r w:rsidRPr="00B6663B">
        <w:rPr>
          <w:rFonts w:eastAsia="Cambria"/>
          <w:lang w:eastAsia="en-US"/>
        </w:rPr>
        <w:t>:</w:t>
      </w:r>
    </w:p>
    <w:bookmarkEnd w:id="9"/>
    <w:p w:rsidR="00F81D0A" w:rsidRPr="00B6663B" w:rsidRDefault="00F81D0A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- письменно извещает объект контроля о приостановлении проверки и о причинах приостановления;</w:t>
      </w:r>
    </w:p>
    <w:p w:rsidR="00F81D0A" w:rsidRPr="00B6663B" w:rsidRDefault="00F81D0A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- может принимать предусмотренные законодательством Российской Федерации и способствующие возобновлению контрольного мероприятия меры по устранению препятствий в проведении проверки.</w:t>
      </w:r>
    </w:p>
    <w:p w:rsidR="00F81D0A" w:rsidRPr="00B6663B" w:rsidRDefault="00F81D0A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 xml:space="preserve">4.5.13. В срок не позднее 3 рабочих дней со дня принятия решения о возобновлении контрольного мероприятия, после получения сведений об устранении причин приостановления, </w:t>
      </w:r>
      <w:r w:rsidR="0025794B" w:rsidRPr="00B6663B">
        <w:rPr>
          <w:rFonts w:eastAsia="Cambria"/>
          <w:lang w:eastAsia="en-US"/>
        </w:rPr>
        <w:t>контрольный отдел</w:t>
      </w:r>
      <w:r w:rsidRPr="00B6663B">
        <w:rPr>
          <w:rFonts w:eastAsia="Cambria"/>
          <w:lang w:eastAsia="en-US"/>
        </w:rPr>
        <w:t xml:space="preserve"> письменно извещает объект контроля о возобновлении контрольного мероприятия.</w:t>
      </w:r>
    </w:p>
    <w:p w:rsidR="0025794B" w:rsidRPr="00B6663B" w:rsidRDefault="0025794B" w:rsidP="00A66008">
      <w:pPr>
        <w:autoSpaceDE w:val="0"/>
        <w:autoSpaceDN w:val="0"/>
        <w:adjustRightInd w:val="0"/>
        <w:jc w:val="center"/>
        <w:rPr>
          <w:rFonts w:eastAsia="Cambria"/>
          <w:lang w:eastAsia="en-US"/>
        </w:rPr>
      </w:pPr>
    </w:p>
    <w:p w:rsidR="00CA20DA" w:rsidRPr="00B6663B" w:rsidRDefault="00CA20DA" w:rsidP="00A66008">
      <w:pPr>
        <w:autoSpaceDE w:val="0"/>
        <w:autoSpaceDN w:val="0"/>
        <w:adjustRightInd w:val="0"/>
        <w:jc w:val="center"/>
        <w:rPr>
          <w:rFonts w:eastAsia="Cambria"/>
          <w:b/>
          <w:lang w:eastAsia="en-US"/>
        </w:rPr>
      </w:pPr>
      <w:r w:rsidRPr="00B6663B">
        <w:rPr>
          <w:rFonts w:eastAsia="Cambria"/>
          <w:b/>
          <w:lang w:eastAsia="en-US"/>
        </w:rPr>
        <w:t>4.6. Проведение камеральной проверки</w:t>
      </w:r>
    </w:p>
    <w:p w:rsidR="00CA20DA" w:rsidRPr="00B6663B" w:rsidRDefault="00CA20DA" w:rsidP="00A66008">
      <w:pPr>
        <w:autoSpaceDE w:val="0"/>
        <w:autoSpaceDN w:val="0"/>
        <w:adjustRightInd w:val="0"/>
        <w:jc w:val="center"/>
        <w:rPr>
          <w:rFonts w:eastAsia="Cambria"/>
          <w:lang w:eastAsia="en-US"/>
        </w:rPr>
      </w:pPr>
    </w:p>
    <w:p w:rsidR="00CA20DA" w:rsidRPr="00B6663B" w:rsidRDefault="00CA20DA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4.6.1. После подписания распоряжения администрации Юргинского муниципального района о проведении камеральной проверки в адрес объекта контроля направляется запрос (Приложение 4) о предоставлении документов и информации, материалов.</w:t>
      </w:r>
    </w:p>
    <w:p w:rsidR="00CA20DA" w:rsidRPr="00B6663B" w:rsidRDefault="00CA20DA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4.6.2. Камеральная проверка включает в себя исследование информации, документов и материалов, а также информации, документов и материалов, полученных в ходе встречных проверок и (или) обследований и иных документов и информации об объекте контроля.</w:t>
      </w:r>
    </w:p>
    <w:p w:rsidR="00CA20DA" w:rsidRPr="00B6663B" w:rsidRDefault="00AB7E5F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 xml:space="preserve">4.6.3. </w:t>
      </w:r>
      <w:r w:rsidR="00CA20DA" w:rsidRPr="00B6663B">
        <w:rPr>
          <w:rFonts w:eastAsia="Cambria"/>
          <w:lang w:eastAsia="en-US"/>
        </w:rPr>
        <w:t>В рамках камеральной проверки могут быть проведены обследование и встречная проверка.</w:t>
      </w:r>
    </w:p>
    <w:p w:rsidR="00CA20DA" w:rsidRPr="00B6663B" w:rsidRDefault="00CA20DA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При принятии решения о проведении встречной проверки и (или) обследования учитываются следующие критерии: законность и обоснованность проведения встречной проверки и (или) обследования, невозможность получения объективных результатов камеральной проверки без получения дополнительных информации, документов.</w:t>
      </w:r>
    </w:p>
    <w:p w:rsidR="00CA20DA" w:rsidRPr="00B6663B" w:rsidRDefault="00CA20DA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4.6.4. При проведении камеральной проверки в срок ее проведения не засчитываются периоды времени с даты направления запроса в адрес объекта контроля до даты получения запрошенных документов, материалов и информации, а также периоды времени, в течение которых проводятся встречные проверки и (или) обследования.</w:t>
      </w:r>
    </w:p>
    <w:p w:rsidR="00CA20DA" w:rsidRPr="00B6663B" w:rsidRDefault="00CA20DA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4.6.5. Результаты камеральной проверки оформляются актом</w:t>
      </w:r>
      <w:r w:rsidR="00AB7E5F" w:rsidRPr="00B6663B">
        <w:rPr>
          <w:rFonts w:eastAsia="Cambria"/>
          <w:lang w:eastAsia="en-US"/>
        </w:rPr>
        <w:t xml:space="preserve"> (Приложение </w:t>
      </w:r>
      <w:r w:rsidR="00A66008">
        <w:rPr>
          <w:rFonts w:eastAsia="Cambria"/>
          <w:lang w:eastAsia="en-US"/>
        </w:rPr>
        <w:t xml:space="preserve">№ </w:t>
      </w:r>
      <w:r w:rsidR="00AB7E5F" w:rsidRPr="00B6663B">
        <w:rPr>
          <w:rFonts w:eastAsia="Cambria"/>
          <w:lang w:eastAsia="en-US"/>
        </w:rPr>
        <w:t>3)</w:t>
      </w:r>
      <w:r w:rsidRPr="00B6663B">
        <w:rPr>
          <w:rFonts w:eastAsia="Cambria"/>
          <w:lang w:eastAsia="en-US"/>
        </w:rPr>
        <w:t>, который подписывается должностными лицами, проводящими проверку.</w:t>
      </w:r>
    </w:p>
    <w:p w:rsidR="00CA20DA" w:rsidRPr="00B6663B" w:rsidRDefault="00CA20DA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Объект контроля вправе представить письменные возражения, с приложением подтверждающих документов, на акт, оформленный по результатам камеральной проверки, в течение 5 рабочих дней со дня получения акта. Письменные возражения объекта контроля по акту проверки приобщаются к материалам контрольного мероприятия.</w:t>
      </w:r>
    </w:p>
    <w:p w:rsidR="00CA20DA" w:rsidRPr="00B6663B" w:rsidRDefault="00CA20DA" w:rsidP="00A66008">
      <w:pPr>
        <w:autoSpaceDE w:val="0"/>
        <w:autoSpaceDN w:val="0"/>
        <w:adjustRightInd w:val="0"/>
        <w:jc w:val="center"/>
        <w:rPr>
          <w:rFonts w:eastAsia="Cambria"/>
          <w:b/>
          <w:lang w:eastAsia="en-US"/>
        </w:rPr>
      </w:pPr>
      <w:r w:rsidRPr="00B6663B">
        <w:rPr>
          <w:rFonts w:eastAsia="Cambria"/>
          <w:b/>
          <w:lang w:eastAsia="en-US"/>
        </w:rPr>
        <w:t>4.7. Проведение выездной проверки, ревизии</w:t>
      </w:r>
    </w:p>
    <w:p w:rsidR="00CA20DA" w:rsidRPr="00A66008" w:rsidRDefault="00CA20DA" w:rsidP="00A66008">
      <w:pPr>
        <w:autoSpaceDE w:val="0"/>
        <w:autoSpaceDN w:val="0"/>
        <w:adjustRightInd w:val="0"/>
        <w:jc w:val="center"/>
        <w:rPr>
          <w:rFonts w:eastAsia="Cambria"/>
          <w:lang w:eastAsia="en-US"/>
        </w:rPr>
      </w:pPr>
    </w:p>
    <w:p w:rsidR="00CA20DA" w:rsidRPr="00B6663B" w:rsidRDefault="00CA20DA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 xml:space="preserve">4.7.1. Доступ на территорию или в помещение объекта контроля </w:t>
      </w:r>
      <w:r w:rsidR="00A536AC" w:rsidRPr="00B6663B">
        <w:rPr>
          <w:rFonts w:eastAsia="Cambria"/>
          <w:lang w:eastAsia="en-US"/>
        </w:rPr>
        <w:t>контрольному отделу</w:t>
      </w:r>
      <w:r w:rsidRPr="00B6663B">
        <w:rPr>
          <w:rFonts w:eastAsia="Cambria"/>
          <w:lang w:eastAsia="en-US"/>
        </w:rPr>
        <w:t xml:space="preserve"> предоставляется при предъявлении </w:t>
      </w:r>
      <w:r w:rsidR="00692385" w:rsidRPr="00B6663B">
        <w:rPr>
          <w:rFonts w:eastAsia="Cambria"/>
          <w:lang w:eastAsia="en-US"/>
        </w:rPr>
        <w:t>ими</w:t>
      </w:r>
      <w:r w:rsidRPr="00B6663B">
        <w:rPr>
          <w:rFonts w:eastAsia="Cambria"/>
          <w:lang w:eastAsia="en-US"/>
        </w:rPr>
        <w:t xml:space="preserve"> копии распоряжения </w:t>
      </w:r>
      <w:r w:rsidR="00A536AC" w:rsidRPr="00B6663B">
        <w:rPr>
          <w:rFonts w:eastAsia="Cambria"/>
          <w:lang w:eastAsia="en-US"/>
        </w:rPr>
        <w:t>а</w:t>
      </w:r>
      <w:r w:rsidRPr="00B6663B">
        <w:rPr>
          <w:rFonts w:eastAsia="Cambria"/>
          <w:lang w:eastAsia="en-US"/>
        </w:rPr>
        <w:t xml:space="preserve">дминистрации </w:t>
      </w:r>
      <w:r w:rsidR="00A536AC" w:rsidRPr="00B6663B">
        <w:rPr>
          <w:rFonts w:eastAsia="Cambria"/>
          <w:lang w:eastAsia="en-US"/>
        </w:rPr>
        <w:t>Юргинского муниципального района</w:t>
      </w:r>
      <w:r w:rsidRPr="00B6663B">
        <w:rPr>
          <w:rFonts w:eastAsia="Cambria"/>
          <w:lang w:eastAsia="en-US"/>
        </w:rPr>
        <w:t xml:space="preserve"> о проведении выездной проверки, ревизии.</w:t>
      </w:r>
    </w:p>
    <w:p w:rsidR="00CA20DA" w:rsidRPr="00B6663B" w:rsidRDefault="00CA20DA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 xml:space="preserve">4.7.2. Глава </w:t>
      </w:r>
      <w:r w:rsidR="00A536AC" w:rsidRPr="00B6663B">
        <w:rPr>
          <w:rFonts w:eastAsia="Cambria"/>
          <w:lang w:eastAsia="en-US"/>
        </w:rPr>
        <w:t>Юргинского муниципального района</w:t>
      </w:r>
      <w:r w:rsidRPr="00B6663B">
        <w:rPr>
          <w:rFonts w:eastAsia="Cambria"/>
          <w:lang w:eastAsia="en-US"/>
        </w:rPr>
        <w:t xml:space="preserve"> может продлить срок проведения выездной проверки, ревизии на срок не более </w:t>
      </w:r>
      <w:r w:rsidR="00A536AC" w:rsidRPr="00B6663B">
        <w:rPr>
          <w:rFonts w:eastAsia="Cambria"/>
          <w:lang w:eastAsia="en-US"/>
        </w:rPr>
        <w:t>2</w:t>
      </w:r>
      <w:r w:rsidRPr="00B6663B">
        <w:rPr>
          <w:rFonts w:eastAsia="Cambria"/>
          <w:lang w:eastAsia="en-US"/>
        </w:rPr>
        <w:t xml:space="preserve">0 рабочих дней на основании мотивированного обращения руководителя </w:t>
      </w:r>
      <w:r w:rsidR="00A536AC" w:rsidRPr="00B6663B">
        <w:rPr>
          <w:rFonts w:eastAsia="Cambria"/>
          <w:lang w:eastAsia="en-US"/>
        </w:rPr>
        <w:t>контрольного отдела</w:t>
      </w:r>
      <w:r w:rsidRPr="00B6663B">
        <w:rPr>
          <w:rFonts w:eastAsia="Cambria"/>
          <w:lang w:eastAsia="en-US"/>
        </w:rPr>
        <w:t>.</w:t>
      </w:r>
    </w:p>
    <w:p w:rsidR="00CA20DA" w:rsidRPr="00B6663B" w:rsidRDefault="00CA20DA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Основаниями продления срока выездной проверки, ревизии являются:</w:t>
      </w:r>
    </w:p>
    <w:p w:rsidR="00CA20DA" w:rsidRPr="00B6663B" w:rsidRDefault="00CA20DA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а) проведение выездной проверки, ревизии объекта контроля, имеющего большое количество обособленных структурных подразделений;</w:t>
      </w:r>
    </w:p>
    <w:p w:rsidR="00CA20DA" w:rsidRPr="00B6663B" w:rsidRDefault="00CA20DA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б) получение в ходе проведения выездной проверки, ревизии информации от правоохранительных, контролирующих органов либо из иных источников, свидетельствующей о наличии у объекта контроля нарушений законодательства и требующей дополнительного изучения;</w:t>
      </w:r>
    </w:p>
    <w:p w:rsidR="00CA20DA" w:rsidRPr="00B6663B" w:rsidRDefault="00CA20DA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lastRenderedPageBreak/>
        <w:t>в) наличие форс-мажорных обстоятельств (затопление, наводнение, пожар и т.п.) на территории, где проводится выездная проверка, ревизия;</w:t>
      </w:r>
    </w:p>
    <w:p w:rsidR="00CA20DA" w:rsidRPr="00B6663B" w:rsidRDefault="00CA20DA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г) большой объем проверяемых и анализируемых документов.</w:t>
      </w:r>
    </w:p>
    <w:p w:rsidR="00CA20DA" w:rsidRPr="00B6663B" w:rsidRDefault="00CA20DA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 xml:space="preserve">4.7.3. </w:t>
      </w:r>
      <w:r w:rsidR="00692385" w:rsidRPr="00B6663B">
        <w:rPr>
          <w:rFonts w:eastAsia="Cambria"/>
          <w:lang w:eastAsia="en-US"/>
        </w:rPr>
        <w:t>Р</w:t>
      </w:r>
      <w:r w:rsidRPr="00B6663B">
        <w:rPr>
          <w:rFonts w:eastAsia="Cambria"/>
          <w:lang w:eastAsia="en-US"/>
        </w:rPr>
        <w:t xml:space="preserve">аспоряжение </w:t>
      </w:r>
      <w:r w:rsidR="00A536AC" w:rsidRPr="00B6663B">
        <w:rPr>
          <w:rFonts w:eastAsia="Cambria"/>
          <w:lang w:eastAsia="en-US"/>
        </w:rPr>
        <w:t>а</w:t>
      </w:r>
      <w:r w:rsidRPr="00B6663B">
        <w:rPr>
          <w:rFonts w:eastAsia="Cambria"/>
          <w:lang w:eastAsia="en-US"/>
        </w:rPr>
        <w:t xml:space="preserve">дминистрации </w:t>
      </w:r>
      <w:r w:rsidR="00A536AC" w:rsidRPr="00B6663B">
        <w:rPr>
          <w:rFonts w:eastAsia="Cambria"/>
          <w:lang w:eastAsia="en-US"/>
        </w:rPr>
        <w:t>Юргинского муниципального района</w:t>
      </w:r>
      <w:r w:rsidRPr="00B6663B">
        <w:rPr>
          <w:rFonts w:eastAsia="Cambria"/>
          <w:lang w:eastAsia="en-US"/>
        </w:rPr>
        <w:t xml:space="preserve"> о продлении срока проведения выездной проверки, ревизии подготавливается в соответствии с требованиями, установленными настоящим </w:t>
      </w:r>
      <w:r w:rsidR="00A536AC" w:rsidRPr="00B6663B">
        <w:rPr>
          <w:rFonts w:eastAsia="Cambria"/>
          <w:lang w:eastAsia="en-US"/>
        </w:rPr>
        <w:t xml:space="preserve">Стандартом </w:t>
      </w:r>
      <w:r w:rsidRPr="00B6663B">
        <w:rPr>
          <w:rFonts w:eastAsia="Cambria"/>
          <w:lang w:eastAsia="en-US"/>
        </w:rPr>
        <w:t>и содержит основание и срок продления проведения проверки, ревизии.</w:t>
      </w:r>
    </w:p>
    <w:p w:rsidR="00CA20DA" w:rsidRPr="00B6663B" w:rsidRDefault="00CA20DA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 xml:space="preserve">4.7.4. В срок не позднее 3 рабочих дней со дня издания распоряжения </w:t>
      </w:r>
      <w:r w:rsidR="00A536AC" w:rsidRPr="00B6663B">
        <w:rPr>
          <w:rFonts w:eastAsia="Cambria"/>
          <w:lang w:eastAsia="en-US"/>
        </w:rPr>
        <w:t>а</w:t>
      </w:r>
      <w:r w:rsidRPr="00B6663B">
        <w:rPr>
          <w:rFonts w:eastAsia="Cambria"/>
          <w:lang w:eastAsia="en-US"/>
        </w:rPr>
        <w:t xml:space="preserve">дминистрации </w:t>
      </w:r>
      <w:r w:rsidR="00A536AC" w:rsidRPr="00B6663B">
        <w:rPr>
          <w:rFonts w:eastAsia="Cambria"/>
          <w:lang w:eastAsia="en-US"/>
        </w:rPr>
        <w:t>Юргинского муниципального района</w:t>
      </w:r>
      <w:r w:rsidRPr="00B6663B">
        <w:rPr>
          <w:rFonts w:eastAsia="Cambria"/>
          <w:lang w:eastAsia="en-US"/>
        </w:rPr>
        <w:t xml:space="preserve"> о продлении срока выездной проверки, ревизии копия распоряжения </w:t>
      </w:r>
      <w:r w:rsidR="00A536AC" w:rsidRPr="00B6663B">
        <w:rPr>
          <w:rFonts w:eastAsia="Cambria"/>
          <w:lang w:eastAsia="en-US"/>
        </w:rPr>
        <w:t>а</w:t>
      </w:r>
      <w:r w:rsidRPr="00B6663B">
        <w:rPr>
          <w:rFonts w:eastAsia="Cambria"/>
          <w:lang w:eastAsia="en-US"/>
        </w:rPr>
        <w:t xml:space="preserve">дминистрации </w:t>
      </w:r>
      <w:r w:rsidR="00A536AC" w:rsidRPr="00B6663B">
        <w:rPr>
          <w:rFonts w:eastAsia="Cambria"/>
          <w:lang w:eastAsia="en-US"/>
        </w:rPr>
        <w:t>Юргинского муниципального района</w:t>
      </w:r>
      <w:r w:rsidRPr="00B6663B">
        <w:rPr>
          <w:rFonts w:eastAsia="Cambria"/>
          <w:lang w:eastAsia="en-US"/>
        </w:rPr>
        <w:t xml:space="preserve"> направляется (вручается) представителю объекта контроля. </w:t>
      </w:r>
    </w:p>
    <w:p w:rsidR="00CA20DA" w:rsidRPr="00B6663B" w:rsidRDefault="00CA20DA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4.7.5. В рамках выездной проверки, ревизии могут быть проведены обследование и встречная проверка, назначена экспертиза.</w:t>
      </w:r>
    </w:p>
    <w:p w:rsidR="00CA20DA" w:rsidRPr="00B6663B" w:rsidRDefault="00CA20DA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Заключения, подготовленные по результатам проведения обследований, акты встречных проверок и заключения экспертиз прилагаются к материалам проверки, ревизии.</w:t>
      </w:r>
    </w:p>
    <w:p w:rsidR="00CA20DA" w:rsidRPr="00B6663B" w:rsidRDefault="00CA20DA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 xml:space="preserve">4.7.6. В ходе выездных проверок, ревизий проводятся контрольные действия по документальному и фактическому изучению деятельности объекта контроля с целью установления обстоятельств, имеющих значение для контроля, а также сбор доказательств. Контрольные действия по документальному изучению проводятся по финансовым, бухгалтерским, отчетным документам, документам о планировании и осуществлении закупок и иным документам объекта контроля, а также путем анализа и оценки полученной из них информации с учетом информации по устным и письменным объяснениям, справкам и сведениям должностных, материально ответственных и иных лиц объекта контроля и другими действиями по контролю. </w:t>
      </w:r>
    </w:p>
    <w:p w:rsidR="00CA20DA" w:rsidRPr="00B6663B" w:rsidRDefault="00CA20DA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Контрольные действия по фактическому изучению проводятся путем осмотра, инвентаризации, наблюдения, пересчета, экспертизы, контрольных замеров и другими действиями по контролю, установленными действующим законодательством Российской Федерации. Проведение контрольных действий по фактическому изучению, осуществляемых посредством, в том числе осмотра, инвентаризации, наблюдения, пересчета, контрольных замеров, фиксируется соответствующими актами.</w:t>
      </w:r>
    </w:p>
    <w:p w:rsidR="00CA20DA" w:rsidRPr="00B6663B" w:rsidRDefault="00CA20DA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4.7.7. Результаты выездной проверки, ревизии оформляются актом, который должен быть подписан должностными лицами, проводящими выездную проверку, ревизию.</w:t>
      </w:r>
    </w:p>
    <w:p w:rsidR="00CA20DA" w:rsidRPr="00B6663B" w:rsidRDefault="00CA20DA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4.7.8. К акту выездной проверки, ревизии, помимо акта встречной проверки и заключения, подготовленного по результатам проведения обследования, прилагаются изъятые предметы и документы, результаты экспертиз (исследований), фото-, видео- и аудиоматериалы.</w:t>
      </w:r>
    </w:p>
    <w:p w:rsidR="00CA20DA" w:rsidRPr="00B6663B" w:rsidRDefault="00CA20DA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4.7.9. Объект контроля вправе представить письменные возражения, с приложением подтверждающих документов, на акт выездной проверки, ревизии в течение 5 рабочих дней со дня получения такого акта. Письменные возражения объекта контроля прилагаются к материалам выездной проверки, ревизии.</w:t>
      </w:r>
    </w:p>
    <w:p w:rsidR="00CA20DA" w:rsidRPr="00B6663B" w:rsidRDefault="00CA20DA" w:rsidP="00A66008">
      <w:pPr>
        <w:autoSpaceDE w:val="0"/>
        <w:autoSpaceDN w:val="0"/>
        <w:adjustRightInd w:val="0"/>
        <w:jc w:val="center"/>
        <w:rPr>
          <w:rFonts w:eastAsia="Cambria"/>
          <w:lang w:eastAsia="en-US"/>
        </w:rPr>
      </w:pPr>
    </w:p>
    <w:p w:rsidR="0031330E" w:rsidRPr="00B6663B" w:rsidRDefault="0031330E" w:rsidP="00A66008">
      <w:pPr>
        <w:autoSpaceDE w:val="0"/>
        <w:autoSpaceDN w:val="0"/>
        <w:adjustRightInd w:val="0"/>
        <w:jc w:val="center"/>
        <w:rPr>
          <w:rFonts w:eastAsia="Cambria"/>
          <w:b/>
          <w:lang w:eastAsia="en-US"/>
        </w:rPr>
      </w:pPr>
      <w:r w:rsidRPr="00B6663B">
        <w:rPr>
          <w:rFonts w:eastAsia="Cambria"/>
          <w:b/>
          <w:lang w:eastAsia="en-US"/>
        </w:rPr>
        <w:t>4.8. Проведение встречных проверок</w:t>
      </w:r>
    </w:p>
    <w:p w:rsidR="0031330E" w:rsidRPr="00B6663B" w:rsidRDefault="0031330E" w:rsidP="00A66008">
      <w:pPr>
        <w:autoSpaceDE w:val="0"/>
        <w:autoSpaceDN w:val="0"/>
        <w:adjustRightInd w:val="0"/>
        <w:jc w:val="center"/>
        <w:rPr>
          <w:rFonts w:eastAsia="Cambria"/>
          <w:lang w:eastAsia="en-US"/>
        </w:rPr>
      </w:pPr>
    </w:p>
    <w:p w:rsidR="0031330E" w:rsidRPr="00B6663B" w:rsidRDefault="0031330E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4.8.1. В целях установления и (или) подтверждения фактов, связанных с деятельностью объекта контроля в рамках выездных или камеральных проверок могут проводиться встречные проверки.</w:t>
      </w:r>
    </w:p>
    <w:p w:rsidR="0031330E" w:rsidRPr="00B6663B" w:rsidRDefault="0031330E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4.8.2. В ходе контрольного мероприятия в форме проверки может проводиться встречная проверка. Встречная проверка проводится путем сличения записей, документов и данных в организациях, получивших от объекта контроля денежные средства, материальные ценности и документы.</w:t>
      </w:r>
    </w:p>
    <w:p w:rsidR="0031330E" w:rsidRPr="00B6663B" w:rsidRDefault="0031330E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lastRenderedPageBreak/>
        <w:t>4.8.3. Встречные проверки назначаются и проводятся в порядке, установленном для выездных или камеральных проверок соответственно. Срок проведения встречных проверок не может превышать 20 рабочих дней.</w:t>
      </w:r>
    </w:p>
    <w:p w:rsidR="0031330E" w:rsidRPr="00B6663B" w:rsidRDefault="0031330E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4.8.4. Результаты встречной проверки оформляются актом, который прилагается к материалам выездной или камеральной проверки соответственно.</w:t>
      </w:r>
    </w:p>
    <w:p w:rsidR="0031330E" w:rsidRPr="00B6663B" w:rsidRDefault="0031330E" w:rsidP="00BB4987">
      <w:pPr>
        <w:autoSpaceDE w:val="0"/>
        <w:autoSpaceDN w:val="0"/>
        <w:adjustRightInd w:val="0"/>
        <w:jc w:val="center"/>
        <w:rPr>
          <w:rFonts w:eastAsia="Cambria"/>
          <w:lang w:eastAsia="en-US"/>
        </w:rPr>
      </w:pPr>
    </w:p>
    <w:p w:rsidR="0031330E" w:rsidRPr="00B6663B" w:rsidRDefault="0031330E" w:rsidP="00BB4987">
      <w:pPr>
        <w:autoSpaceDE w:val="0"/>
        <w:autoSpaceDN w:val="0"/>
        <w:adjustRightInd w:val="0"/>
        <w:jc w:val="center"/>
        <w:rPr>
          <w:rFonts w:eastAsia="Cambria"/>
          <w:b/>
          <w:lang w:eastAsia="en-US"/>
        </w:rPr>
      </w:pPr>
      <w:r w:rsidRPr="00B6663B">
        <w:rPr>
          <w:rFonts w:eastAsia="Cambria"/>
          <w:b/>
          <w:lang w:eastAsia="en-US"/>
        </w:rPr>
        <w:t>4.9. Проведение обследования</w:t>
      </w:r>
    </w:p>
    <w:p w:rsidR="0031330E" w:rsidRPr="00B6663B" w:rsidRDefault="0031330E" w:rsidP="00BB4987">
      <w:pPr>
        <w:autoSpaceDE w:val="0"/>
        <w:autoSpaceDN w:val="0"/>
        <w:adjustRightInd w:val="0"/>
        <w:jc w:val="center"/>
        <w:rPr>
          <w:rFonts w:eastAsia="Cambria"/>
          <w:lang w:eastAsia="en-US"/>
        </w:rPr>
      </w:pPr>
    </w:p>
    <w:p w:rsidR="0031330E" w:rsidRPr="00B6663B" w:rsidRDefault="0031330E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 xml:space="preserve">4.9.1. При проведении обследования осуществляется анализ и оценка состояния сферы деятельности объекта контроля, определенной распоряжением </w:t>
      </w:r>
      <w:r w:rsidR="003A2BC6" w:rsidRPr="00B6663B">
        <w:rPr>
          <w:rFonts w:eastAsia="Cambria"/>
          <w:lang w:eastAsia="en-US"/>
        </w:rPr>
        <w:t>а</w:t>
      </w:r>
      <w:r w:rsidRPr="00B6663B">
        <w:rPr>
          <w:rFonts w:eastAsia="Cambria"/>
          <w:lang w:eastAsia="en-US"/>
        </w:rPr>
        <w:t xml:space="preserve">дминистрации </w:t>
      </w:r>
      <w:r w:rsidR="003A2BC6" w:rsidRPr="00B6663B">
        <w:rPr>
          <w:rFonts w:eastAsia="Cambria"/>
          <w:lang w:eastAsia="en-US"/>
        </w:rPr>
        <w:t>Юргинского муниципального района</w:t>
      </w:r>
      <w:r w:rsidRPr="00B6663B">
        <w:rPr>
          <w:rFonts w:eastAsia="Cambria"/>
          <w:lang w:eastAsia="en-US"/>
        </w:rPr>
        <w:t>.</w:t>
      </w:r>
    </w:p>
    <w:p w:rsidR="0031330E" w:rsidRPr="00B6663B" w:rsidRDefault="0031330E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4.9.2. Обследование (за исключением обследования, проводимого в рамках камеральных и выездных проверок, ревизий) проводится в порядке и сроки, установленные для выездных проверок, ревизий.</w:t>
      </w:r>
    </w:p>
    <w:p w:rsidR="0031330E" w:rsidRPr="00B6663B" w:rsidRDefault="0031330E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4.9.3. Обследование, проводимое в рамках камеральных и выездных проверок, ревизий проводится в срок не более 20 рабочих дней.</w:t>
      </w:r>
    </w:p>
    <w:p w:rsidR="0031330E" w:rsidRPr="00B6663B" w:rsidRDefault="0031330E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4.9.4. При проведении обследования могут проводиться исследования и экспертизы с использованием фото-, видео- и аудио-, а также иных средств измерения и фиксации, в том числе измерительных приборов.</w:t>
      </w:r>
    </w:p>
    <w:p w:rsidR="0031330E" w:rsidRPr="00B6663B" w:rsidRDefault="0031330E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4.9.5. Результаты обследования оформляются заключением. В заключении указываются фамилии, инициалы и должности лиц, осуществляющих обследование, место, дата составления, наименование объекта контроля, тема обследования и результаты обследования. Заключение подписывается участниками ревизионной группы, проводивших обследование.</w:t>
      </w:r>
    </w:p>
    <w:p w:rsidR="0031330E" w:rsidRPr="00B6663B" w:rsidRDefault="0031330E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4.9.6. Результаты обследования, проведенного в рамках проверки, ревизии, оформляются заключением, которое прилагается к материалам проверки, ревизии.</w:t>
      </w:r>
    </w:p>
    <w:p w:rsidR="0031330E" w:rsidRPr="00B6663B" w:rsidRDefault="0031330E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 xml:space="preserve">4.9.7. Результаты обследования, проведенного в качестве самостоятельного контрольного мероприятия, оформляются заключением, которое в течение 3 рабочих дней со дня его подписания вручается (направляется) представителю объекта контроля. </w:t>
      </w:r>
    </w:p>
    <w:p w:rsidR="0031330E" w:rsidRPr="00B6663B" w:rsidRDefault="0031330E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4.9.8. Объекты контроля вправе представить письменные возражения, с приложением подтверждающих документов, на заключение, оформленное по результатам обследования (за исключением обследования, проводимого в рамках камеральных и выездных проверок, ревизий) в течение 5 рабочих дней со дня получения заключения. Письменные возражения объекта контроля по заключению приобщаются к материалам обследования.</w:t>
      </w:r>
    </w:p>
    <w:p w:rsidR="0031330E" w:rsidRPr="00B6663B" w:rsidRDefault="0031330E" w:rsidP="00BB4987">
      <w:pPr>
        <w:autoSpaceDE w:val="0"/>
        <w:autoSpaceDN w:val="0"/>
        <w:adjustRightInd w:val="0"/>
        <w:jc w:val="center"/>
        <w:rPr>
          <w:rFonts w:eastAsia="Cambria"/>
          <w:lang w:eastAsia="en-US"/>
        </w:rPr>
      </w:pPr>
    </w:p>
    <w:p w:rsidR="0031330E" w:rsidRPr="00B6663B" w:rsidRDefault="0031330E" w:rsidP="00BB4987">
      <w:pPr>
        <w:autoSpaceDE w:val="0"/>
        <w:autoSpaceDN w:val="0"/>
        <w:adjustRightInd w:val="0"/>
        <w:jc w:val="center"/>
        <w:rPr>
          <w:rFonts w:eastAsia="Cambria"/>
          <w:b/>
          <w:lang w:eastAsia="en-US"/>
        </w:rPr>
      </w:pPr>
      <w:r w:rsidRPr="00B6663B">
        <w:rPr>
          <w:rFonts w:eastAsia="Cambria"/>
          <w:b/>
          <w:lang w:eastAsia="en-US"/>
        </w:rPr>
        <w:t>4.10. Проведение анализа осуществления главными администраторами бюджетных средств внутреннего финансового контроля и внутреннего финансового аудита</w:t>
      </w:r>
    </w:p>
    <w:p w:rsidR="0031330E" w:rsidRPr="00B6663B" w:rsidRDefault="0031330E" w:rsidP="00BB4987">
      <w:pPr>
        <w:autoSpaceDE w:val="0"/>
        <w:autoSpaceDN w:val="0"/>
        <w:adjustRightInd w:val="0"/>
        <w:jc w:val="center"/>
        <w:rPr>
          <w:rFonts w:eastAsia="Cambria"/>
          <w:lang w:eastAsia="en-US"/>
        </w:rPr>
      </w:pPr>
    </w:p>
    <w:p w:rsidR="0031330E" w:rsidRPr="00B6663B" w:rsidRDefault="0031330E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 xml:space="preserve">4.10.1. При проведении анализа осуществления главными администраторами бюджетных средств внутреннего финансового контроля и внутреннего финансового аудита, </w:t>
      </w:r>
      <w:r w:rsidR="003A2BC6" w:rsidRPr="00B6663B">
        <w:rPr>
          <w:rFonts w:eastAsia="Cambria"/>
          <w:lang w:eastAsia="en-US"/>
        </w:rPr>
        <w:t>контрольным отделом</w:t>
      </w:r>
      <w:r w:rsidRPr="00B6663B">
        <w:rPr>
          <w:rFonts w:eastAsia="Cambria"/>
          <w:lang w:eastAsia="en-US"/>
        </w:rPr>
        <w:t xml:space="preserve"> направляется запрос в адрес объекта контроля о предоставлении документов.</w:t>
      </w:r>
    </w:p>
    <w:p w:rsidR="0031330E" w:rsidRPr="00B6663B" w:rsidRDefault="0031330E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</w:p>
    <w:p w:rsidR="0031330E" w:rsidRPr="00B6663B" w:rsidRDefault="0031330E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 xml:space="preserve">4.10.2. Анализ осуществления главными администраторами бюджетных средств внутреннего финансового контроля и внутреннего финансового аудита включает в себя исследование информации, документов и материалов об объекте контроля, в соответствии с порядком проведения анализа осуществления главными администраторами бюджетных средств внутреннего финансового контроля и внутреннего финансового аудита, утвержденным </w:t>
      </w:r>
      <w:r w:rsidR="00660753" w:rsidRPr="00B6663B">
        <w:rPr>
          <w:rFonts w:eastAsia="Cambria"/>
          <w:lang w:eastAsia="en-US"/>
        </w:rPr>
        <w:t>распоряжением</w:t>
      </w:r>
      <w:r w:rsidRPr="00B6663B">
        <w:rPr>
          <w:rFonts w:eastAsia="Cambria"/>
          <w:lang w:eastAsia="en-US"/>
        </w:rPr>
        <w:t xml:space="preserve"> </w:t>
      </w:r>
      <w:r w:rsidR="003A2BC6" w:rsidRPr="00B6663B">
        <w:rPr>
          <w:rFonts w:eastAsia="Cambria"/>
          <w:lang w:eastAsia="en-US"/>
        </w:rPr>
        <w:t>а</w:t>
      </w:r>
      <w:r w:rsidRPr="00B6663B">
        <w:rPr>
          <w:rFonts w:eastAsia="Cambria"/>
          <w:lang w:eastAsia="en-US"/>
        </w:rPr>
        <w:t xml:space="preserve">дминистрации </w:t>
      </w:r>
      <w:r w:rsidR="003A2BC6" w:rsidRPr="00B6663B">
        <w:rPr>
          <w:rFonts w:eastAsia="Cambria"/>
          <w:lang w:eastAsia="en-US"/>
        </w:rPr>
        <w:t>Юргинского муниципального района</w:t>
      </w:r>
      <w:r w:rsidRPr="00B6663B">
        <w:rPr>
          <w:rFonts w:eastAsia="Cambria"/>
          <w:lang w:eastAsia="en-US"/>
        </w:rPr>
        <w:t>.</w:t>
      </w:r>
    </w:p>
    <w:p w:rsidR="0031330E" w:rsidRPr="00B6663B" w:rsidRDefault="0031330E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 xml:space="preserve">4.10.3. При проведении анализа осуществления главными администраторами бюджетных средств внутреннего финансового контроля и внутреннего финансового аудита в срок ее проведения не засчитываются периоды времени с даты направления </w:t>
      </w:r>
      <w:r w:rsidRPr="00B6663B">
        <w:rPr>
          <w:rFonts w:eastAsia="Cambria"/>
          <w:lang w:eastAsia="en-US"/>
        </w:rPr>
        <w:lastRenderedPageBreak/>
        <w:t xml:space="preserve">запроса в адрес объекта контроля до даты получения запрошенных документов, материалов и информации. </w:t>
      </w:r>
    </w:p>
    <w:p w:rsidR="0031330E" w:rsidRPr="00B6663B" w:rsidRDefault="0031330E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4.10.4. Результаты анализа осуществления главными администраторами бюджетных средств внутреннего финансового контроля и внутреннего финансового аудита оформляются заключением, которое подписывается должностными лицами, проводящими анализ. Заключение в течение 3 рабочих дней со дня его подписания направляется руководителю объекта контроля.</w:t>
      </w:r>
    </w:p>
    <w:p w:rsidR="0031330E" w:rsidRPr="00B6663B" w:rsidRDefault="0031330E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Объект контроля представляет письменные ответы, возражения на заключение, оформленное по результатам анализа осуществления главными администраторами бюджетных средств внутреннего финансового контроля и внутреннего финансового аудита, в течение 5 рабочих дней со дня получения заключения. Письменные возражения, с приложением подтверждающих документов объекта контроля приобщаются к заключению.</w:t>
      </w:r>
    </w:p>
    <w:p w:rsidR="0031330E" w:rsidRPr="00B6663B" w:rsidRDefault="0031330E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bookmarkStart w:id="10" w:name="Par112"/>
      <w:bookmarkEnd w:id="10"/>
      <w:r w:rsidRPr="00B6663B">
        <w:rPr>
          <w:rFonts w:eastAsia="Calibri"/>
          <w:lang w:eastAsia="en-US"/>
        </w:rPr>
        <w:t xml:space="preserve">4.11. Запросы </w:t>
      </w:r>
      <w:r w:rsidR="003A2BC6" w:rsidRPr="00B6663B">
        <w:rPr>
          <w:rFonts w:eastAsia="Calibri"/>
          <w:lang w:eastAsia="en-US"/>
        </w:rPr>
        <w:t>контрольного отдела</w:t>
      </w:r>
      <w:r w:rsidRPr="00B6663B">
        <w:rPr>
          <w:rFonts w:eastAsia="Calibri"/>
          <w:lang w:eastAsia="en-US"/>
        </w:rPr>
        <w:t xml:space="preserve"> о представлении информации, документов и материалов, акты проверок и ревизий, заключения, подготовленные по результатам проведенных обследований, анализа осуществления главными администраторами бюджетных средств внутреннего финансового контроля и внутреннего финансового аудита, распоряжения </w:t>
      </w:r>
      <w:r w:rsidR="003A2BC6" w:rsidRPr="00B6663B">
        <w:rPr>
          <w:rFonts w:eastAsia="Calibri"/>
          <w:lang w:eastAsia="en-US"/>
        </w:rPr>
        <w:t>а</w:t>
      </w:r>
      <w:r w:rsidRPr="00B6663B">
        <w:rPr>
          <w:rFonts w:eastAsia="Calibri"/>
          <w:lang w:eastAsia="en-US"/>
        </w:rPr>
        <w:t xml:space="preserve">дминистрации </w:t>
      </w:r>
      <w:r w:rsidR="003A2BC6" w:rsidRPr="00B6663B">
        <w:rPr>
          <w:rFonts w:eastAsia="Cambria"/>
          <w:lang w:eastAsia="en-US"/>
        </w:rPr>
        <w:t>Юргинского муниципального района</w:t>
      </w:r>
      <w:r w:rsidRPr="00B6663B">
        <w:rPr>
          <w:rFonts w:eastAsia="Calibri"/>
          <w:lang w:eastAsia="en-US"/>
        </w:rPr>
        <w:t xml:space="preserve"> о назначении, приостановлении (возобновлении) контрольного мероприятия, представления и предписания вручаются руководителю объекта контроля под роспись либо направляются заказным почтовым отправлением с уведомлением о вручении или иным способом, свидетельствующим о дате его получения адресатом.</w:t>
      </w:r>
    </w:p>
    <w:p w:rsidR="0031330E" w:rsidRPr="00B6663B" w:rsidRDefault="0031330E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6663B">
        <w:rPr>
          <w:rFonts w:eastAsia="Calibri"/>
          <w:lang w:eastAsia="en-US"/>
        </w:rPr>
        <w:t>Срок представления информации, документов и материалов устанавливается в запросе и исчисляется с даты получения запроса. При этом такой срок составляет не менее 1 рабочего дня.</w:t>
      </w:r>
    </w:p>
    <w:p w:rsidR="0031330E" w:rsidRPr="00B6663B" w:rsidRDefault="0031330E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6663B">
        <w:rPr>
          <w:rFonts w:eastAsia="Calibri"/>
          <w:lang w:eastAsia="en-US"/>
        </w:rPr>
        <w:t>4.12. Документы, материалы и информация, необходимые для проведения контрольных мероприятий, представляются объектами контроля в подлиннике или копиях, заверенных руководителем (должностным лицом, уполномоченным</w:t>
      </w:r>
      <w:r w:rsidRPr="00B6663B">
        <w:rPr>
          <w:rFonts w:eastAsia="Calibri"/>
          <w:u w:val="single"/>
          <w:lang w:eastAsia="en-US"/>
        </w:rPr>
        <w:t xml:space="preserve"> </w:t>
      </w:r>
      <w:r w:rsidRPr="00B6663B">
        <w:rPr>
          <w:rFonts w:eastAsia="Calibri"/>
          <w:lang w:eastAsia="en-US"/>
        </w:rPr>
        <w:t>руководителем), а финансовые документы кроме того - подписью главного бухгалтера и печатью объекта контроля.</w:t>
      </w:r>
    </w:p>
    <w:p w:rsidR="0031330E" w:rsidRPr="00B6663B" w:rsidRDefault="0031330E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6663B">
        <w:rPr>
          <w:rFonts w:eastAsia="Calibri"/>
          <w:lang w:eastAsia="en-US"/>
        </w:rPr>
        <w:t>4.13. Все документы, составляемые должностными лицами, приобщаются к материалам контрольного мероприятия, учитываются и хранятся в установленном порядке, в том числе с применением автоматизированной информационной системы.</w:t>
      </w:r>
    </w:p>
    <w:p w:rsidR="0031330E" w:rsidRPr="00B6663B" w:rsidRDefault="0031330E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6663B">
        <w:rPr>
          <w:rFonts w:eastAsia="Calibri"/>
        </w:rPr>
        <w:t xml:space="preserve">4.14. </w:t>
      </w:r>
      <w:r w:rsidRPr="00B6663B">
        <w:rPr>
          <w:rFonts w:eastAsia="Calibri"/>
          <w:lang w:eastAsia="en-US"/>
        </w:rPr>
        <w:t xml:space="preserve">Перед проведением контрольного мероприятия руководитель </w:t>
      </w:r>
      <w:r w:rsidR="003A2BC6" w:rsidRPr="00B6663B">
        <w:rPr>
          <w:rFonts w:eastAsia="Calibri"/>
          <w:lang w:eastAsia="en-US"/>
        </w:rPr>
        <w:t xml:space="preserve">контрольного отдела </w:t>
      </w:r>
      <w:r w:rsidRPr="00B6663B">
        <w:rPr>
          <w:rFonts w:eastAsia="Calibri"/>
          <w:lang w:eastAsia="en-US"/>
        </w:rPr>
        <w:t>обязан:</w:t>
      </w:r>
    </w:p>
    <w:p w:rsidR="0031330E" w:rsidRPr="00B6663B" w:rsidRDefault="0031330E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6663B">
        <w:rPr>
          <w:rFonts w:eastAsia="Calibri"/>
          <w:lang w:eastAsia="en-US"/>
        </w:rPr>
        <w:t>-</w:t>
      </w:r>
      <w:r w:rsidR="00BB4987">
        <w:rPr>
          <w:rFonts w:eastAsia="Calibri"/>
          <w:lang w:eastAsia="en-US"/>
        </w:rPr>
        <w:t> </w:t>
      </w:r>
      <w:r w:rsidRPr="00B6663B">
        <w:rPr>
          <w:rFonts w:eastAsia="Calibri"/>
          <w:lang w:eastAsia="en-US"/>
        </w:rPr>
        <w:t xml:space="preserve">предъявить руководителю объекта контроля </w:t>
      </w:r>
      <w:r w:rsidRPr="00B6663B">
        <w:rPr>
          <w:rFonts w:eastAsia="Calibri"/>
          <w:color w:val="000000"/>
          <w:lang w:eastAsia="en-US"/>
        </w:rPr>
        <w:t xml:space="preserve">распоряжение </w:t>
      </w:r>
      <w:r w:rsidR="003A2BC6" w:rsidRPr="00B6663B">
        <w:rPr>
          <w:rFonts w:eastAsia="Calibri"/>
          <w:color w:val="000000"/>
          <w:lang w:eastAsia="en-US"/>
        </w:rPr>
        <w:t>а</w:t>
      </w:r>
      <w:r w:rsidRPr="00B6663B">
        <w:rPr>
          <w:rFonts w:eastAsia="Calibri"/>
          <w:color w:val="000000"/>
          <w:lang w:eastAsia="en-US"/>
        </w:rPr>
        <w:t xml:space="preserve">дминистрации </w:t>
      </w:r>
      <w:r w:rsidR="003A2BC6" w:rsidRPr="00B6663B">
        <w:rPr>
          <w:rFonts w:eastAsia="Cambria"/>
          <w:lang w:eastAsia="en-US"/>
        </w:rPr>
        <w:t>Юргинского муниципального района</w:t>
      </w:r>
      <w:r w:rsidRPr="00B6663B">
        <w:rPr>
          <w:rFonts w:eastAsia="Calibri"/>
          <w:lang w:eastAsia="en-US"/>
        </w:rPr>
        <w:t xml:space="preserve"> на проведение контрольного мероприятия;</w:t>
      </w:r>
    </w:p>
    <w:p w:rsidR="0031330E" w:rsidRPr="00B6663B" w:rsidRDefault="0031330E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6663B">
        <w:rPr>
          <w:rFonts w:eastAsia="Calibri"/>
          <w:lang w:eastAsia="en-US"/>
        </w:rPr>
        <w:t>-</w:t>
      </w:r>
      <w:r w:rsidR="00BB4987">
        <w:rPr>
          <w:rFonts w:eastAsia="Calibri"/>
          <w:lang w:eastAsia="en-US"/>
        </w:rPr>
        <w:t> </w:t>
      </w:r>
      <w:r w:rsidRPr="00B6663B">
        <w:rPr>
          <w:rFonts w:eastAsia="Calibri"/>
          <w:lang w:eastAsia="en-US"/>
        </w:rPr>
        <w:t>ознакомить его с программой контрольного мероприятия;</w:t>
      </w:r>
    </w:p>
    <w:p w:rsidR="0031330E" w:rsidRPr="00B6663B" w:rsidRDefault="0031330E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6663B">
        <w:rPr>
          <w:rFonts w:eastAsia="Calibri"/>
          <w:lang w:eastAsia="en-US"/>
        </w:rPr>
        <w:t>-</w:t>
      </w:r>
      <w:r w:rsidR="00BB4987">
        <w:rPr>
          <w:rFonts w:eastAsia="Calibri"/>
          <w:lang w:eastAsia="en-US"/>
        </w:rPr>
        <w:t> </w:t>
      </w:r>
      <w:r w:rsidRPr="00B6663B">
        <w:rPr>
          <w:rFonts w:eastAsia="Calibri"/>
          <w:lang w:eastAsia="en-US"/>
        </w:rPr>
        <w:t>представить участников;</w:t>
      </w:r>
    </w:p>
    <w:p w:rsidR="0031330E" w:rsidRPr="00B6663B" w:rsidRDefault="0031330E" w:rsidP="00B6663B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B6663B">
        <w:rPr>
          <w:rFonts w:eastAsia="Calibri"/>
          <w:lang w:eastAsia="en-US"/>
        </w:rPr>
        <w:t>-</w:t>
      </w:r>
      <w:r w:rsidR="00BB4987">
        <w:rPr>
          <w:rFonts w:eastAsia="Calibri"/>
          <w:lang w:eastAsia="en-US"/>
        </w:rPr>
        <w:t> </w:t>
      </w:r>
      <w:r w:rsidRPr="00B6663B">
        <w:rPr>
          <w:rFonts w:eastAsia="Calibri"/>
          <w:lang w:eastAsia="en-US"/>
        </w:rPr>
        <w:t>решить организационно-технические вопросы проведения контрольного мероприятия</w:t>
      </w:r>
      <w:r w:rsidRPr="00B6663B">
        <w:rPr>
          <w:rFonts w:eastAsia="Calibri"/>
        </w:rPr>
        <w:t>.</w:t>
      </w:r>
    </w:p>
    <w:p w:rsidR="0031330E" w:rsidRPr="00B6663B" w:rsidRDefault="0031330E" w:rsidP="00B6663B">
      <w:pPr>
        <w:ind w:firstLine="709"/>
        <w:jc w:val="both"/>
        <w:rPr>
          <w:rFonts w:eastAsia="Cambria"/>
        </w:rPr>
      </w:pPr>
      <w:r w:rsidRPr="00B6663B">
        <w:rPr>
          <w:rFonts w:eastAsia="Cambria"/>
        </w:rPr>
        <w:t>4.15. В ходе контрольного мероприятия могут проводиться контрольные действия по изучению:</w:t>
      </w:r>
    </w:p>
    <w:p w:rsidR="0031330E" w:rsidRPr="00B6663B" w:rsidRDefault="0031330E" w:rsidP="00B6663B">
      <w:pPr>
        <w:ind w:firstLine="709"/>
        <w:jc w:val="both"/>
        <w:rPr>
          <w:rFonts w:eastAsia="Cambria"/>
        </w:rPr>
      </w:pPr>
      <w:r w:rsidRPr="00B6663B">
        <w:rPr>
          <w:rFonts w:eastAsia="Cambria"/>
        </w:rPr>
        <w:t>-</w:t>
      </w:r>
      <w:r w:rsidR="00BB4987">
        <w:rPr>
          <w:rFonts w:eastAsia="Cambria"/>
        </w:rPr>
        <w:t> </w:t>
      </w:r>
      <w:r w:rsidRPr="00B6663B">
        <w:rPr>
          <w:rFonts w:eastAsia="Cambria"/>
        </w:rPr>
        <w:t>учредительных, регистрационных, плановых, бухгалтерских, отчетных и других документов (по форме и содержанию);</w:t>
      </w:r>
    </w:p>
    <w:p w:rsidR="0031330E" w:rsidRPr="00B6663B" w:rsidRDefault="0031330E" w:rsidP="00B6663B">
      <w:pPr>
        <w:ind w:firstLine="709"/>
        <w:jc w:val="both"/>
        <w:rPr>
          <w:rFonts w:eastAsia="Cambria"/>
        </w:rPr>
      </w:pPr>
      <w:r w:rsidRPr="00B6663B">
        <w:rPr>
          <w:rFonts w:eastAsia="Cambria"/>
        </w:rPr>
        <w:t>-</w:t>
      </w:r>
      <w:r w:rsidR="00BB4987">
        <w:rPr>
          <w:rFonts w:eastAsia="Cambria"/>
        </w:rPr>
        <w:t> </w:t>
      </w:r>
      <w:r w:rsidRPr="00B6663B">
        <w:rPr>
          <w:rFonts w:eastAsia="Cambria"/>
        </w:rPr>
        <w:t>полноты, своевременности и правильности отражения совершенных финансовых и хозяйственных операций в бюджетном (бухгалтерском) учёте и бюджетной (бухгалтерской) отчётности, в том числе путём сопоставления записей в учётных регистрах с первичными учётными документами, показателей бюджетной (бухгалтерской) отчетности с данными аналитического учета;</w:t>
      </w:r>
    </w:p>
    <w:p w:rsidR="0031330E" w:rsidRPr="00B6663B" w:rsidRDefault="0031330E" w:rsidP="00B6663B">
      <w:pPr>
        <w:ind w:firstLine="709"/>
        <w:jc w:val="both"/>
        <w:rPr>
          <w:rFonts w:eastAsia="Cambria"/>
        </w:rPr>
      </w:pPr>
      <w:r w:rsidRPr="00B6663B">
        <w:rPr>
          <w:rFonts w:eastAsia="Cambria"/>
        </w:rPr>
        <w:t>-</w:t>
      </w:r>
      <w:r w:rsidR="00BB4987">
        <w:rPr>
          <w:rFonts w:eastAsia="Cambria"/>
        </w:rPr>
        <w:t> </w:t>
      </w:r>
      <w:r w:rsidRPr="00B6663B">
        <w:rPr>
          <w:rFonts w:eastAsia="Cambria"/>
        </w:rPr>
        <w:t xml:space="preserve">фактического наличия, сохранности и правильного использования материальных ценностей, находящихся в муниципальной собственности, денежных средств и ценных бумаг, достоверности расчетов, объемов поставленных товаров и их ценообразования, </w:t>
      </w:r>
      <w:r w:rsidRPr="00B6663B">
        <w:rPr>
          <w:rFonts w:eastAsia="Cambria"/>
        </w:rPr>
        <w:lastRenderedPageBreak/>
        <w:t>выполненных работ и оказанных услуг, операций по формированию затрат и финансовых результатов;</w:t>
      </w:r>
    </w:p>
    <w:p w:rsidR="0031330E" w:rsidRPr="00B6663B" w:rsidRDefault="0031330E" w:rsidP="00B6663B">
      <w:pPr>
        <w:ind w:firstLine="709"/>
        <w:jc w:val="both"/>
        <w:rPr>
          <w:rFonts w:eastAsia="Cambria"/>
        </w:rPr>
      </w:pPr>
      <w:r w:rsidRPr="00B6663B">
        <w:rPr>
          <w:rFonts w:eastAsia="Cambria"/>
        </w:rPr>
        <w:t>-</w:t>
      </w:r>
      <w:r w:rsidR="00BB4987">
        <w:rPr>
          <w:rFonts w:eastAsia="Cambria"/>
        </w:rPr>
        <w:t> </w:t>
      </w:r>
      <w:r w:rsidRPr="00B6663B">
        <w:rPr>
          <w:rFonts w:eastAsia="Cambria"/>
        </w:rPr>
        <w:t>постановки и состояния бюджетного (бухгалтерского) учета и бюджетной (бухгалтерской) отчетности в проверяемом учреждении (организации);</w:t>
      </w:r>
    </w:p>
    <w:p w:rsidR="0031330E" w:rsidRPr="00B6663B" w:rsidRDefault="0031330E" w:rsidP="00BB4987">
      <w:pPr>
        <w:ind w:firstLine="709"/>
        <w:jc w:val="both"/>
        <w:rPr>
          <w:rFonts w:eastAsia="Cambria"/>
        </w:rPr>
      </w:pPr>
      <w:r w:rsidRPr="00B6663B">
        <w:rPr>
          <w:rFonts w:eastAsia="Cambria"/>
        </w:rPr>
        <w:t>-</w:t>
      </w:r>
      <w:r w:rsidR="00BB4987">
        <w:rPr>
          <w:rFonts w:eastAsia="Cambria"/>
        </w:rPr>
        <w:t> </w:t>
      </w:r>
      <w:r w:rsidRPr="00B6663B">
        <w:rPr>
          <w:rFonts w:eastAsia="Cambria"/>
        </w:rPr>
        <w:t>состояния системы внутреннего контроля объекта контроля, в том числе наличие и состояние текущего контроля за движением материальных ценностей и денежных средств, правильностью формирования затрат, полнотой оприходования, сохранностью и фактическим наличием денежных средств и материальных ценностей, достоверностью объемов выполненных работ и оказанных услуг;</w:t>
      </w:r>
    </w:p>
    <w:p w:rsidR="0031330E" w:rsidRPr="00B6663B" w:rsidRDefault="0031330E" w:rsidP="00B6663B">
      <w:pPr>
        <w:ind w:firstLine="709"/>
        <w:jc w:val="both"/>
        <w:rPr>
          <w:rFonts w:eastAsia="Cambria"/>
        </w:rPr>
      </w:pPr>
      <w:r w:rsidRPr="00B6663B">
        <w:rPr>
          <w:rFonts w:eastAsia="Cambria"/>
        </w:rPr>
        <w:t>-</w:t>
      </w:r>
      <w:r w:rsidR="00BB4987">
        <w:rPr>
          <w:rFonts w:eastAsia="Cambria"/>
        </w:rPr>
        <w:t> </w:t>
      </w:r>
      <w:r w:rsidRPr="00B6663B">
        <w:rPr>
          <w:rFonts w:eastAsia="Cambria"/>
        </w:rPr>
        <w:t>принятых объектом контроля мер по устранению нарушений, возмещению материального ущерба, привлечению к ответственности виновных лиц по результатам предыдущего контрольного мероприятия.</w:t>
      </w:r>
    </w:p>
    <w:p w:rsidR="0031330E" w:rsidRPr="00B6663B" w:rsidRDefault="0031330E" w:rsidP="00B6663B">
      <w:pPr>
        <w:ind w:firstLine="709"/>
        <w:jc w:val="both"/>
        <w:rPr>
          <w:rFonts w:eastAsia="Cambria"/>
        </w:rPr>
      </w:pPr>
      <w:r w:rsidRPr="00B6663B">
        <w:rPr>
          <w:rFonts w:eastAsia="Cambria"/>
        </w:rPr>
        <w:t>4.16. Контрольные действия проводятся с использованием сплошного и (или) выборочного методов</w:t>
      </w:r>
    </w:p>
    <w:p w:rsidR="0031330E" w:rsidRPr="00B6663B" w:rsidRDefault="0031330E" w:rsidP="00B6663B">
      <w:pPr>
        <w:ind w:firstLine="709"/>
        <w:jc w:val="both"/>
        <w:rPr>
          <w:rFonts w:eastAsia="Cambria"/>
        </w:rPr>
      </w:pPr>
      <w:r w:rsidRPr="00B6663B">
        <w:rPr>
          <w:rFonts w:eastAsia="Cambria"/>
        </w:rPr>
        <w:t>-</w:t>
      </w:r>
      <w:r w:rsidR="00BB4987">
        <w:rPr>
          <w:rFonts w:eastAsia="Cambria"/>
        </w:rPr>
        <w:t> </w:t>
      </w:r>
      <w:r w:rsidRPr="00B6663B">
        <w:rPr>
          <w:rFonts w:eastAsia="Cambria"/>
        </w:rPr>
        <w:t>по документальному изучению управленческих, финансовых, первичных учетных документов, регистров бухгалтерского учета, бухгалтерской и статистической отчетности, в том числе путем анализа и оценки полученной из них информации;</w:t>
      </w:r>
    </w:p>
    <w:p w:rsidR="0031330E" w:rsidRPr="00B6663B" w:rsidRDefault="0031330E" w:rsidP="00B6663B">
      <w:pPr>
        <w:ind w:firstLine="709"/>
        <w:jc w:val="both"/>
        <w:rPr>
          <w:rFonts w:eastAsia="Cambria"/>
        </w:rPr>
      </w:pPr>
      <w:r w:rsidRPr="00B6663B">
        <w:rPr>
          <w:rFonts w:eastAsia="Cambria"/>
        </w:rPr>
        <w:t>-</w:t>
      </w:r>
      <w:r w:rsidR="00BB4987">
        <w:rPr>
          <w:rFonts w:eastAsia="Cambria"/>
        </w:rPr>
        <w:t> </w:t>
      </w:r>
      <w:r w:rsidRPr="00B6663B">
        <w:rPr>
          <w:rFonts w:eastAsia="Cambria"/>
        </w:rPr>
        <w:t>по фактическому изучению - путем осмотра, инвентаризации, пересчета фактически выполненного объема работ (оказанных услуг), выраженного в натуральных показателях, и т.п.</w:t>
      </w:r>
    </w:p>
    <w:p w:rsidR="0031330E" w:rsidRPr="00B6663B" w:rsidRDefault="0031330E" w:rsidP="00B6663B">
      <w:pPr>
        <w:ind w:firstLine="709"/>
        <w:jc w:val="both"/>
        <w:rPr>
          <w:rFonts w:eastAsia="Cambria"/>
        </w:rPr>
      </w:pPr>
      <w:r w:rsidRPr="00B6663B">
        <w:rPr>
          <w:rFonts w:eastAsia="Cambria"/>
        </w:rPr>
        <w:t>4.17. Решение об использовании сплошного или выборочного метода проведения контрольных действий по каждому вопросу программы контрольного мероприятия принимает руководитель ревизионной группы исходя из содержания вопроса программы, объёма финансовых операций и фактов хозяйственной жизни, относящихся к этому вопросу, состояния бюджетного (бухгалтерского) учета, срока проведения контрольного мероприятия и иных обстоятельств.</w:t>
      </w:r>
    </w:p>
    <w:p w:rsidR="0031330E" w:rsidRPr="00B6663B" w:rsidRDefault="0031330E" w:rsidP="00B6663B">
      <w:pPr>
        <w:ind w:firstLine="709"/>
        <w:jc w:val="both"/>
        <w:rPr>
          <w:rFonts w:eastAsia="Cambria"/>
        </w:rPr>
      </w:pPr>
      <w:r w:rsidRPr="00B6663B">
        <w:rPr>
          <w:rFonts w:eastAsia="Cambria"/>
        </w:rPr>
        <w:t>4.18. Сплошной метод заключается в проведении контрольного действия в отношении всей совокупности финансовых и хозяйственных операций, относящихся к вопросу программы контрольного мероприятия.</w:t>
      </w:r>
    </w:p>
    <w:p w:rsidR="0031330E" w:rsidRPr="00B6663B" w:rsidRDefault="0031330E" w:rsidP="00B6663B">
      <w:pPr>
        <w:ind w:firstLine="709"/>
        <w:jc w:val="both"/>
        <w:rPr>
          <w:rFonts w:eastAsia="Cambria"/>
        </w:rPr>
      </w:pPr>
      <w:r w:rsidRPr="00B6663B">
        <w:rPr>
          <w:rFonts w:eastAsia="Cambria"/>
        </w:rPr>
        <w:t>Выборочный метод заключается в проведении контрольного действия в отношении части финансовых и хозяйственных операций, относящихся к вопросу программы контрольного мероприятия.</w:t>
      </w:r>
    </w:p>
    <w:p w:rsidR="003A2BC6" w:rsidRPr="00B6663B" w:rsidRDefault="003A2BC6" w:rsidP="00BB4987">
      <w:pPr>
        <w:jc w:val="center"/>
        <w:rPr>
          <w:rFonts w:eastAsia="Cambria"/>
        </w:rPr>
      </w:pPr>
    </w:p>
    <w:p w:rsidR="00BB4987" w:rsidRDefault="003A2BC6" w:rsidP="00BB4987">
      <w:pPr>
        <w:jc w:val="center"/>
        <w:rPr>
          <w:rFonts w:eastAsia="Cambria"/>
          <w:b/>
        </w:rPr>
      </w:pPr>
      <w:r w:rsidRPr="00B6663B">
        <w:rPr>
          <w:rFonts w:eastAsia="Cambria"/>
          <w:b/>
        </w:rPr>
        <w:t>5. Осуществление производства по делам</w:t>
      </w:r>
    </w:p>
    <w:p w:rsidR="003A2BC6" w:rsidRPr="00B6663B" w:rsidRDefault="003A2BC6" w:rsidP="00BB4987">
      <w:pPr>
        <w:jc w:val="center"/>
        <w:rPr>
          <w:rFonts w:eastAsia="Cambria"/>
          <w:b/>
        </w:rPr>
      </w:pPr>
      <w:r w:rsidRPr="00B6663B">
        <w:rPr>
          <w:rFonts w:eastAsia="Cambria"/>
          <w:b/>
        </w:rPr>
        <w:t>об административных правонарушениях</w:t>
      </w:r>
    </w:p>
    <w:p w:rsidR="003A2BC6" w:rsidRPr="00B6663B" w:rsidRDefault="003A2BC6" w:rsidP="00BB4987">
      <w:pPr>
        <w:jc w:val="center"/>
        <w:rPr>
          <w:rFonts w:eastAsia="Cambria"/>
          <w:b/>
        </w:rPr>
      </w:pPr>
    </w:p>
    <w:p w:rsidR="003A2BC6" w:rsidRPr="00B6663B" w:rsidRDefault="003A2BC6" w:rsidP="00B6663B">
      <w:pPr>
        <w:ind w:firstLine="709"/>
        <w:jc w:val="both"/>
        <w:rPr>
          <w:rFonts w:eastAsia="Cambria"/>
        </w:rPr>
      </w:pPr>
      <w:r w:rsidRPr="00B6663B">
        <w:rPr>
          <w:rFonts w:eastAsia="Cambria"/>
        </w:rPr>
        <w:t>При выявлении в ходе проведения контрольных мероприятий административных правонарушений должностные лица контрольного отдела составляют протоколы об административных правонарушениях в пределах своей компетенции, в порядке, установленном законодательством Российской Федерации об административных правонарушениях, законодательством Кемеровской области об административных правонарушениях.</w:t>
      </w:r>
    </w:p>
    <w:p w:rsidR="003A2BC6" w:rsidRPr="00B6663B" w:rsidRDefault="003A2BC6" w:rsidP="00B6663B">
      <w:pPr>
        <w:ind w:firstLine="709"/>
        <w:jc w:val="both"/>
        <w:rPr>
          <w:rFonts w:eastAsia="Cambria"/>
        </w:rPr>
      </w:pPr>
    </w:p>
    <w:p w:rsidR="003A2BC6" w:rsidRPr="00B6663B" w:rsidRDefault="003A2BC6" w:rsidP="00BB4987">
      <w:pPr>
        <w:jc w:val="center"/>
        <w:rPr>
          <w:rFonts w:eastAsia="Cambria"/>
          <w:b/>
          <w:bCs/>
        </w:rPr>
      </w:pPr>
      <w:r w:rsidRPr="00B6663B">
        <w:rPr>
          <w:rFonts w:eastAsia="Cambria"/>
          <w:b/>
          <w:bCs/>
        </w:rPr>
        <w:t>6. Порядок оформления результатов контрольных мероприятий</w:t>
      </w:r>
    </w:p>
    <w:p w:rsidR="003A2BC6" w:rsidRPr="00B6663B" w:rsidRDefault="003A2BC6" w:rsidP="00BB4987">
      <w:pPr>
        <w:jc w:val="center"/>
        <w:rPr>
          <w:rFonts w:eastAsia="Cambria"/>
          <w:b/>
          <w:bCs/>
        </w:rPr>
      </w:pPr>
    </w:p>
    <w:p w:rsidR="003A2BC6" w:rsidRPr="00B6663B" w:rsidRDefault="003A2BC6" w:rsidP="00B6663B">
      <w:pPr>
        <w:widowControl w:val="0"/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6.1. Акт, заключение контрольного мероприятия состоит из вводной, описательной и заключительной частей.</w:t>
      </w:r>
    </w:p>
    <w:p w:rsidR="003A2BC6" w:rsidRPr="00B6663B" w:rsidRDefault="003A2BC6" w:rsidP="00B6663B">
      <w:pPr>
        <w:widowControl w:val="0"/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6.2. Вводная часть акта, заключения контрольного мероприятия должна содержать следующие сведения:</w:t>
      </w:r>
    </w:p>
    <w:p w:rsidR="003A2BC6" w:rsidRPr="00B6663B" w:rsidRDefault="003A2BC6" w:rsidP="00B6663B">
      <w:pPr>
        <w:widowControl w:val="0"/>
        <w:autoSpaceDE w:val="0"/>
        <w:autoSpaceDN w:val="0"/>
        <w:adjustRightInd w:val="0"/>
        <w:ind w:firstLine="709"/>
        <w:jc w:val="both"/>
        <w:rPr>
          <w:rFonts w:eastAsia="Cambria"/>
        </w:rPr>
      </w:pPr>
      <w:r w:rsidRPr="00B6663B">
        <w:rPr>
          <w:rFonts w:eastAsia="Cambria"/>
        </w:rPr>
        <w:t>-</w:t>
      </w:r>
      <w:r w:rsidR="00BB4987">
        <w:rPr>
          <w:rFonts w:eastAsia="Cambria"/>
        </w:rPr>
        <w:t> </w:t>
      </w:r>
      <w:r w:rsidRPr="00B6663B">
        <w:rPr>
          <w:rFonts w:eastAsia="Cambria"/>
        </w:rPr>
        <w:t>наименование темы контрольного мероприятия;</w:t>
      </w:r>
    </w:p>
    <w:p w:rsidR="003A2BC6" w:rsidRPr="00B6663B" w:rsidRDefault="003A2BC6" w:rsidP="00B6663B">
      <w:pPr>
        <w:ind w:firstLine="709"/>
        <w:jc w:val="both"/>
        <w:rPr>
          <w:rFonts w:eastAsia="Cambria"/>
        </w:rPr>
      </w:pPr>
      <w:r w:rsidRPr="00B6663B">
        <w:rPr>
          <w:rFonts w:eastAsia="Cambria"/>
        </w:rPr>
        <w:t>-</w:t>
      </w:r>
      <w:r w:rsidR="00BB4987">
        <w:rPr>
          <w:rFonts w:eastAsia="Cambria"/>
        </w:rPr>
        <w:t> </w:t>
      </w:r>
      <w:r w:rsidRPr="00B6663B">
        <w:rPr>
          <w:rFonts w:eastAsia="Cambria"/>
        </w:rPr>
        <w:t>кем и на каком основании проведено контрольное мероприятие (номер и дата документа, на основании которого проведено контрольное мероприятие, а также указание на его плановый характер или ссылку на задание);</w:t>
      </w:r>
    </w:p>
    <w:p w:rsidR="003A2BC6" w:rsidRPr="00B6663B" w:rsidRDefault="003A2BC6" w:rsidP="00B6663B">
      <w:pPr>
        <w:ind w:firstLine="709"/>
        <w:jc w:val="both"/>
        <w:rPr>
          <w:rFonts w:eastAsia="Cambria"/>
        </w:rPr>
      </w:pPr>
      <w:r w:rsidRPr="00B6663B">
        <w:rPr>
          <w:rFonts w:eastAsia="Cambria"/>
        </w:rPr>
        <w:t>-</w:t>
      </w:r>
      <w:r w:rsidR="00BB4987">
        <w:rPr>
          <w:rFonts w:eastAsia="Cambria"/>
        </w:rPr>
        <w:t> </w:t>
      </w:r>
      <w:r w:rsidRPr="00B6663B">
        <w:rPr>
          <w:rFonts w:eastAsia="Cambria"/>
        </w:rPr>
        <w:t>фамилии, инициалы и должности руководителя и всех участников (участника);</w:t>
      </w:r>
    </w:p>
    <w:p w:rsidR="003A2BC6" w:rsidRPr="00B6663B" w:rsidRDefault="003A2BC6" w:rsidP="00B6663B">
      <w:pPr>
        <w:ind w:firstLine="709"/>
        <w:jc w:val="both"/>
        <w:rPr>
          <w:rFonts w:eastAsia="Cambria"/>
        </w:rPr>
      </w:pPr>
      <w:r w:rsidRPr="00B6663B">
        <w:rPr>
          <w:rFonts w:eastAsia="Cambria"/>
        </w:rPr>
        <w:lastRenderedPageBreak/>
        <w:t>-</w:t>
      </w:r>
      <w:r w:rsidR="00BB4987">
        <w:rPr>
          <w:rFonts w:eastAsia="Cambria"/>
        </w:rPr>
        <w:t> </w:t>
      </w:r>
      <w:r w:rsidRPr="00B6663B">
        <w:rPr>
          <w:rFonts w:eastAsia="Cambria"/>
        </w:rPr>
        <w:t>проверяемый период и сроки проведения контрольного мероприятия;</w:t>
      </w:r>
    </w:p>
    <w:p w:rsidR="003A2BC6" w:rsidRPr="00B6663B" w:rsidRDefault="003A2BC6" w:rsidP="00B6663B">
      <w:pPr>
        <w:ind w:firstLine="709"/>
        <w:jc w:val="both"/>
        <w:rPr>
          <w:rFonts w:eastAsia="Cambria"/>
        </w:rPr>
      </w:pPr>
      <w:r w:rsidRPr="00B6663B">
        <w:rPr>
          <w:rFonts w:eastAsia="Cambria"/>
        </w:rPr>
        <w:t>-</w:t>
      </w:r>
      <w:r w:rsidR="00BB4987">
        <w:rPr>
          <w:rFonts w:eastAsia="Cambria"/>
        </w:rPr>
        <w:t> </w:t>
      </w:r>
      <w:r w:rsidRPr="00B6663B">
        <w:rPr>
          <w:rFonts w:eastAsia="Cambria"/>
        </w:rPr>
        <w:t>полное и краткое наименование и реквизиты субъекта контроля, идентификационный номер налогоплательщика (ИНН);</w:t>
      </w:r>
    </w:p>
    <w:p w:rsidR="003A2BC6" w:rsidRPr="00B6663B" w:rsidRDefault="003A2BC6" w:rsidP="00B6663B">
      <w:pPr>
        <w:ind w:firstLine="709"/>
        <w:jc w:val="both"/>
        <w:rPr>
          <w:rFonts w:eastAsia="Cambria"/>
        </w:rPr>
      </w:pPr>
      <w:r w:rsidRPr="00B6663B">
        <w:rPr>
          <w:rFonts w:eastAsia="Cambria"/>
        </w:rPr>
        <w:t>-</w:t>
      </w:r>
      <w:r w:rsidR="00BB4987">
        <w:rPr>
          <w:rFonts w:eastAsia="Cambria"/>
        </w:rPr>
        <w:t> </w:t>
      </w:r>
      <w:r w:rsidRPr="00B6663B">
        <w:rPr>
          <w:rFonts w:eastAsia="Cambria"/>
        </w:rPr>
        <w:t>ведомственную принадлежность и наименование вышестоящей организации;</w:t>
      </w:r>
    </w:p>
    <w:p w:rsidR="003A2BC6" w:rsidRPr="00B6663B" w:rsidRDefault="003A2BC6" w:rsidP="00B6663B">
      <w:pPr>
        <w:ind w:firstLine="709"/>
        <w:jc w:val="both"/>
        <w:rPr>
          <w:rFonts w:eastAsia="Cambria"/>
        </w:rPr>
      </w:pPr>
      <w:r w:rsidRPr="00B6663B">
        <w:rPr>
          <w:rFonts w:eastAsia="Cambria"/>
        </w:rPr>
        <w:t>-</w:t>
      </w:r>
      <w:r w:rsidR="00BB4987">
        <w:rPr>
          <w:rFonts w:eastAsia="Cambria"/>
        </w:rPr>
        <w:t> </w:t>
      </w:r>
      <w:r w:rsidRPr="00B6663B">
        <w:rPr>
          <w:rFonts w:eastAsia="Cambria"/>
        </w:rPr>
        <w:t>учредитель;</w:t>
      </w:r>
    </w:p>
    <w:p w:rsidR="003A2BC6" w:rsidRPr="00B6663B" w:rsidRDefault="003A2BC6" w:rsidP="00B6663B">
      <w:pPr>
        <w:ind w:firstLine="709"/>
        <w:jc w:val="both"/>
        <w:rPr>
          <w:rFonts w:eastAsia="Cambria"/>
        </w:rPr>
      </w:pPr>
      <w:r w:rsidRPr="00B6663B">
        <w:rPr>
          <w:rFonts w:eastAsia="Cambria"/>
        </w:rPr>
        <w:t>-</w:t>
      </w:r>
      <w:r w:rsidR="00BB4987">
        <w:rPr>
          <w:rFonts w:eastAsia="Cambria"/>
        </w:rPr>
        <w:t> </w:t>
      </w:r>
      <w:r w:rsidRPr="00B6663B">
        <w:rPr>
          <w:rFonts w:eastAsia="Cambria"/>
        </w:rPr>
        <w:t>основные виды деятельности объекта внутреннего муниципального финансового контроля;</w:t>
      </w:r>
    </w:p>
    <w:p w:rsidR="003A2BC6" w:rsidRPr="00B6663B" w:rsidRDefault="003A2BC6" w:rsidP="00B6663B">
      <w:pPr>
        <w:ind w:firstLine="709"/>
        <w:jc w:val="both"/>
        <w:rPr>
          <w:rFonts w:eastAsia="Cambria"/>
        </w:rPr>
      </w:pPr>
      <w:r w:rsidRPr="00B6663B">
        <w:rPr>
          <w:rFonts w:eastAsia="Cambria"/>
        </w:rPr>
        <w:t>-</w:t>
      </w:r>
      <w:r w:rsidR="00BB4987">
        <w:rPr>
          <w:rFonts w:eastAsia="Cambria"/>
        </w:rPr>
        <w:t> </w:t>
      </w:r>
      <w:r w:rsidRPr="00B6663B">
        <w:rPr>
          <w:rFonts w:eastAsia="Cambria"/>
        </w:rPr>
        <w:t>имеющиеся у объекта внутреннего муниципального финансового контроля лицензии на осуществление соответствующих видов деятельности;</w:t>
      </w:r>
    </w:p>
    <w:p w:rsidR="003A2BC6" w:rsidRPr="00B6663B" w:rsidRDefault="003A2BC6" w:rsidP="00B6663B">
      <w:pPr>
        <w:ind w:firstLine="709"/>
        <w:jc w:val="both"/>
        <w:rPr>
          <w:rFonts w:eastAsia="Cambria"/>
        </w:rPr>
      </w:pPr>
      <w:r w:rsidRPr="00B6663B">
        <w:rPr>
          <w:rFonts w:eastAsia="Cambria"/>
        </w:rPr>
        <w:t>-</w:t>
      </w:r>
      <w:r w:rsidR="00BB4987">
        <w:rPr>
          <w:rFonts w:eastAsia="Cambria"/>
        </w:rPr>
        <w:t> </w:t>
      </w:r>
      <w:r w:rsidRPr="00B6663B">
        <w:rPr>
          <w:rFonts w:eastAsia="Cambria"/>
        </w:rPr>
        <w:t>перечень и реквизиты всех счетов в кредитных учреждениях (организациях), включая депозитные, а также лицевых счетов, открытых в финансовом органе и органах федерального казначейства;</w:t>
      </w:r>
    </w:p>
    <w:p w:rsidR="003A2BC6" w:rsidRPr="00B6663B" w:rsidRDefault="003A2BC6" w:rsidP="00B6663B">
      <w:pPr>
        <w:ind w:firstLine="709"/>
        <w:jc w:val="both"/>
        <w:rPr>
          <w:rFonts w:eastAsia="Cambria"/>
        </w:rPr>
      </w:pPr>
      <w:r w:rsidRPr="00B6663B">
        <w:rPr>
          <w:rFonts w:eastAsia="Cambria"/>
        </w:rPr>
        <w:t>-</w:t>
      </w:r>
      <w:r w:rsidR="00BB4987">
        <w:rPr>
          <w:rFonts w:eastAsia="Cambria"/>
        </w:rPr>
        <w:t> </w:t>
      </w:r>
      <w:r w:rsidRPr="00B6663B">
        <w:rPr>
          <w:rFonts w:eastAsia="Cambria"/>
        </w:rPr>
        <w:t>фамилии, инициалы и должности лиц, имеющих право подписи денежных и расчётных документов в проверяемом периоде;</w:t>
      </w:r>
    </w:p>
    <w:p w:rsidR="003A2BC6" w:rsidRPr="00B6663B" w:rsidRDefault="003A2BC6" w:rsidP="00B6663B">
      <w:pPr>
        <w:widowControl w:val="0"/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-</w:t>
      </w:r>
      <w:r w:rsidR="00BB4987">
        <w:rPr>
          <w:rFonts w:eastAsia="Cambria"/>
          <w:lang w:eastAsia="en-US"/>
        </w:rPr>
        <w:t> </w:t>
      </w:r>
      <w:r w:rsidRPr="00B6663B">
        <w:rPr>
          <w:rFonts w:eastAsia="Cambria"/>
          <w:lang w:eastAsia="en-US"/>
        </w:rPr>
        <w:t>при необходимости могут быть указаны иные данные.</w:t>
      </w:r>
    </w:p>
    <w:p w:rsidR="003A2BC6" w:rsidRPr="00B6663B" w:rsidRDefault="003A2BC6" w:rsidP="00B6663B">
      <w:pPr>
        <w:ind w:firstLine="709"/>
        <w:jc w:val="both"/>
        <w:rPr>
          <w:rFonts w:eastAsia="Cambria"/>
        </w:rPr>
      </w:pPr>
      <w:r w:rsidRPr="00B6663B">
        <w:rPr>
          <w:rFonts w:eastAsia="Cambria"/>
        </w:rPr>
        <w:t>Вводная часть акта может содержать и иную необходимую информацию, относящуюся к предмету контрольного мероприятия.</w:t>
      </w:r>
    </w:p>
    <w:p w:rsidR="003A2BC6" w:rsidRPr="00B6663B" w:rsidRDefault="003A2BC6" w:rsidP="00B6663B">
      <w:pPr>
        <w:ind w:firstLine="709"/>
        <w:jc w:val="both"/>
        <w:rPr>
          <w:rFonts w:eastAsia="Cambria"/>
        </w:rPr>
      </w:pPr>
      <w:r w:rsidRPr="00B6663B">
        <w:rPr>
          <w:rFonts w:eastAsia="Cambria"/>
        </w:rPr>
        <w:t>6.3. Описательная часть акта должна состоять из разделов в соответствии с вопросами, указанными в программе контрольного мероприятия и содержать описание проводимой работы и выявленных нарушений по каждому вопросу программы контрольного мероприятия.</w:t>
      </w:r>
    </w:p>
    <w:p w:rsidR="003A2BC6" w:rsidRPr="00B6663B" w:rsidRDefault="003A2BC6" w:rsidP="00B6663B">
      <w:pPr>
        <w:widowControl w:val="0"/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6.4. Заключительная часть акта ревизии и (или) проверки содержит информацию о результатах ревизии и (или) проверки.</w:t>
      </w:r>
    </w:p>
    <w:p w:rsidR="003A2BC6" w:rsidRPr="00B6663B" w:rsidRDefault="003A2BC6" w:rsidP="00B6663B">
      <w:pPr>
        <w:widowControl w:val="0"/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6.5. В описании каждого нарушения, выявленного в ходе ревизии и (или) проверки, указываются положения правовых актов, которые были нарушены, к какому периоду относится выявленное нарушение, в чем выразилось нарушение, документально подтвержденная сумма нарушения (суммы выявленного нецелевого использования бюджетных средств указываются в разрезе кодов классификации расходов бюджетов Российской Федерации).</w:t>
      </w:r>
    </w:p>
    <w:p w:rsidR="003A2BC6" w:rsidRPr="00B6663B" w:rsidRDefault="003A2BC6" w:rsidP="00B6663B">
      <w:pPr>
        <w:widowControl w:val="0"/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6.6. Документы (копии документов), подтверждающие сумму нарушений, прилагаются к акту ревизии и (или) проверки.</w:t>
      </w:r>
    </w:p>
    <w:p w:rsidR="003A2BC6" w:rsidRPr="00B6663B" w:rsidRDefault="003A2BC6" w:rsidP="00B6663B">
      <w:pPr>
        <w:widowControl w:val="0"/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 xml:space="preserve">6.7. Акт (заключение) контрольного мероприятия составляется в двух экземплярах: один экземпляр - для объекта контроля; один экземпляр – для руководителя </w:t>
      </w:r>
      <w:r w:rsidR="00F213F2" w:rsidRPr="00B6663B">
        <w:rPr>
          <w:rFonts w:eastAsia="Cambria"/>
          <w:lang w:eastAsia="en-US"/>
        </w:rPr>
        <w:t>контрольного отдела</w:t>
      </w:r>
      <w:r w:rsidRPr="00B6663B">
        <w:rPr>
          <w:rFonts w:eastAsia="Cambria"/>
          <w:lang w:eastAsia="en-US"/>
        </w:rPr>
        <w:t>.</w:t>
      </w:r>
    </w:p>
    <w:p w:rsidR="003A2BC6" w:rsidRPr="00B6663B" w:rsidRDefault="003A2BC6" w:rsidP="00B6663B">
      <w:pPr>
        <w:widowControl w:val="0"/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6.8. Каждый экземпляр акта (заключения) контрольного мероприятия подписывается должностными лицами, проводящими проверки и руководителем объекта контроля.</w:t>
      </w:r>
    </w:p>
    <w:p w:rsidR="003A2BC6" w:rsidRPr="00B6663B" w:rsidRDefault="003A2BC6" w:rsidP="00B6663B">
      <w:pPr>
        <w:widowControl w:val="0"/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6.9. Срок для ознакомления руководителя объекта контроля с результатом контрольного мероприятия (акт, заключение) и его подписания - не более 5 рабочих дней со дня получения.</w:t>
      </w:r>
    </w:p>
    <w:p w:rsidR="003A2BC6" w:rsidRPr="00B6663B" w:rsidRDefault="003A2BC6" w:rsidP="00B6663B">
      <w:pPr>
        <w:widowControl w:val="0"/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6.10. При наличии у руководителя объекта контроля возражений он делает об этом отметку перед своей подписью и вместе с подписанным актом (заключением) представляет письменные возражения, которые приобщаются к акту (заключению).</w:t>
      </w:r>
    </w:p>
    <w:p w:rsidR="003A2BC6" w:rsidRPr="00B6663B" w:rsidRDefault="003A2BC6" w:rsidP="00B6663B">
      <w:pPr>
        <w:widowControl w:val="0"/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</w:p>
    <w:p w:rsidR="003A2BC6" w:rsidRPr="00B6663B" w:rsidRDefault="003A2BC6" w:rsidP="00B6663B">
      <w:pPr>
        <w:widowControl w:val="0"/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 xml:space="preserve">6.11. Руководитель </w:t>
      </w:r>
      <w:r w:rsidR="00F213F2" w:rsidRPr="00B6663B">
        <w:rPr>
          <w:rFonts w:eastAsia="Cambria"/>
          <w:lang w:eastAsia="en-US"/>
        </w:rPr>
        <w:t>контрольного отдела</w:t>
      </w:r>
      <w:r w:rsidRPr="00B6663B">
        <w:rPr>
          <w:rFonts w:eastAsia="Cambria"/>
          <w:lang w:eastAsia="en-US"/>
        </w:rPr>
        <w:t xml:space="preserve"> в срок до 5 рабочих дней со дня получения письменных возражений по акту (заключению) рассматривает обоснованность этих возражений и дает по ним письменное заключение (один экземпляр заключения направляется объекту контроля, один экземпляр заключения приобщается к материалам контрольного мероприятия).</w:t>
      </w:r>
    </w:p>
    <w:p w:rsidR="003A2BC6" w:rsidRPr="00B6663B" w:rsidRDefault="003A2BC6" w:rsidP="00B6663B">
      <w:pPr>
        <w:widowControl w:val="0"/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</w:p>
    <w:p w:rsidR="003A2BC6" w:rsidRPr="00B6663B" w:rsidRDefault="003A2BC6" w:rsidP="00B6663B">
      <w:pPr>
        <w:widowControl w:val="0"/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 xml:space="preserve">6.12. О получении одного экземпляра акта (заключения) руководитель объекта контроля или лицо, им уполномоченное, делает запись в экземпляре акта (заключении), который остается у руководителя </w:t>
      </w:r>
      <w:r w:rsidR="00F213F2" w:rsidRPr="00B6663B">
        <w:rPr>
          <w:rFonts w:eastAsia="Cambria"/>
          <w:lang w:eastAsia="en-US"/>
        </w:rPr>
        <w:t>контрольного отдела</w:t>
      </w:r>
      <w:r w:rsidRPr="00B6663B">
        <w:rPr>
          <w:rFonts w:eastAsia="Cambria"/>
          <w:lang w:eastAsia="en-US"/>
        </w:rPr>
        <w:t>.</w:t>
      </w:r>
    </w:p>
    <w:p w:rsidR="003A2BC6" w:rsidRPr="00B6663B" w:rsidRDefault="003A2BC6" w:rsidP="00B6663B">
      <w:pPr>
        <w:widowControl w:val="0"/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</w:p>
    <w:p w:rsidR="003A2BC6" w:rsidRPr="00B6663B" w:rsidRDefault="003A2BC6" w:rsidP="00B6663B">
      <w:pPr>
        <w:widowControl w:val="0"/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lastRenderedPageBreak/>
        <w:t>6.13. В случае отказа руководителя объекта контроля подписать и (или) получить акт (заключение), акт (заключение) в тот же день направляется объекту контроля заказным письмом, обеспечивающим фиксацию факта и даты его направления.</w:t>
      </w:r>
    </w:p>
    <w:p w:rsidR="003A2BC6" w:rsidRPr="00B6663B" w:rsidRDefault="003A2BC6" w:rsidP="00B6663B">
      <w:pPr>
        <w:widowControl w:val="0"/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Документ, подтверждающий факт направления акта проверки, ревизии (заключения) объекту контроля, приобщается к материалам проверки, ревизии (заключению).</w:t>
      </w:r>
    </w:p>
    <w:p w:rsidR="00CA20DA" w:rsidRPr="00B6663B" w:rsidRDefault="00CA20DA" w:rsidP="00BB4987">
      <w:pPr>
        <w:jc w:val="center"/>
        <w:rPr>
          <w:color w:val="000000"/>
        </w:rPr>
      </w:pPr>
    </w:p>
    <w:p w:rsidR="00036153" w:rsidRPr="00B6663B" w:rsidRDefault="00036153" w:rsidP="00BB4987">
      <w:pPr>
        <w:jc w:val="center"/>
        <w:rPr>
          <w:rFonts w:eastAsia="Cambria"/>
          <w:b/>
          <w:bCs/>
        </w:rPr>
      </w:pPr>
      <w:r w:rsidRPr="00B6663B">
        <w:rPr>
          <w:rFonts w:eastAsia="Cambria"/>
          <w:b/>
          <w:bCs/>
        </w:rPr>
        <w:t>7. Порядок реализации материалов проведенных контрольных мероприятий</w:t>
      </w:r>
    </w:p>
    <w:p w:rsidR="00036153" w:rsidRPr="00BB4987" w:rsidRDefault="00036153" w:rsidP="00BB4987">
      <w:pPr>
        <w:jc w:val="center"/>
        <w:rPr>
          <w:rFonts w:eastAsia="Cambria"/>
          <w:bCs/>
        </w:rPr>
      </w:pPr>
    </w:p>
    <w:p w:rsidR="00036153" w:rsidRPr="00B6663B" w:rsidRDefault="00036153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bookmarkStart w:id="11" w:name="sub_1089"/>
      <w:r w:rsidRPr="00B6663B">
        <w:rPr>
          <w:rFonts w:eastAsia="Cambria"/>
          <w:lang w:eastAsia="en-US"/>
        </w:rPr>
        <w:t xml:space="preserve">7.1. </w:t>
      </w:r>
      <w:bookmarkStart w:id="12" w:name="sub_1092"/>
      <w:bookmarkEnd w:id="11"/>
      <w:r w:rsidRPr="00B6663B">
        <w:rPr>
          <w:rFonts w:eastAsia="Cambria"/>
          <w:lang w:eastAsia="en-US"/>
        </w:rPr>
        <w:t>Основанием для начала административной процедуры реализации результатов проведения контрольного мероприятия является наличие оформленных в установленном порядке акта проверки, ревизии, заключения, и иных материалов контрольного мероприятия.</w:t>
      </w:r>
    </w:p>
    <w:p w:rsidR="00036153" w:rsidRPr="00B6663B" w:rsidRDefault="00036153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 xml:space="preserve">7.2. </w:t>
      </w:r>
      <w:bookmarkStart w:id="13" w:name="sub_1095"/>
      <w:bookmarkEnd w:id="12"/>
      <w:r w:rsidRPr="00B6663B">
        <w:rPr>
          <w:rFonts w:eastAsia="Cambria"/>
          <w:lang w:eastAsia="en-US"/>
        </w:rPr>
        <w:t>Ответственными за выполнение административных действий, составляющих содержание административной процедуры реализации результатов проведения контрольного мероприятия, являются должностные лица, осуществляющие муниципальный контроль.</w:t>
      </w:r>
    </w:p>
    <w:p w:rsidR="00036153" w:rsidRPr="00B6663B" w:rsidRDefault="00036153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 xml:space="preserve">7.3. </w:t>
      </w:r>
      <w:bookmarkStart w:id="14" w:name="sub_1104"/>
      <w:bookmarkEnd w:id="13"/>
      <w:r w:rsidRPr="00B6663B">
        <w:rPr>
          <w:rFonts w:eastAsia="Cambria"/>
          <w:lang w:eastAsia="en-US"/>
        </w:rPr>
        <w:t>По результатам рассмотрения заключения, главой Юргинского муниципального района принимается решение:</w:t>
      </w:r>
    </w:p>
    <w:p w:rsidR="00036153" w:rsidRPr="00B6663B" w:rsidRDefault="00036153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а)</w:t>
      </w:r>
      <w:r w:rsidR="00BB4987">
        <w:rPr>
          <w:rFonts w:eastAsia="Cambria"/>
          <w:lang w:eastAsia="en-US"/>
        </w:rPr>
        <w:t> </w:t>
      </w:r>
      <w:r w:rsidRPr="00B6663B">
        <w:rPr>
          <w:rFonts w:eastAsia="Cambria"/>
          <w:lang w:eastAsia="en-US"/>
        </w:rPr>
        <w:t>о проведении выездной проверки, ревизии;</w:t>
      </w:r>
    </w:p>
    <w:p w:rsidR="00036153" w:rsidRPr="00B6663B" w:rsidRDefault="00036153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б)</w:t>
      </w:r>
      <w:r w:rsidR="00BB4987">
        <w:rPr>
          <w:rFonts w:eastAsia="Cambria"/>
          <w:lang w:eastAsia="en-US"/>
        </w:rPr>
        <w:t> </w:t>
      </w:r>
      <w:r w:rsidRPr="00B6663B">
        <w:rPr>
          <w:rFonts w:eastAsia="Cambria"/>
          <w:lang w:eastAsia="en-US"/>
        </w:rPr>
        <w:t>об отсутствии оснований для проведения выездной проверки, ревизии.</w:t>
      </w:r>
    </w:p>
    <w:p w:rsidR="00036153" w:rsidRPr="00B6663B" w:rsidRDefault="00036153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 xml:space="preserve">7.4. </w:t>
      </w:r>
      <w:bookmarkStart w:id="15" w:name="sub_1108"/>
      <w:bookmarkEnd w:id="14"/>
      <w:r w:rsidRPr="00B6663B">
        <w:rPr>
          <w:rFonts w:eastAsia="Cambria"/>
          <w:lang w:eastAsia="en-US"/>
        </w:rPr>
        <w:t>По результатам рассмотрения акта и иных материалов камеральной проверки главой Юргинского муниципального района решение:</w:t>
      </w:r>
    </w:p>
    <w:p w:rsidR="00036153" w:rsidRPr="00B6663B" w:rsidRDefault="00036153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а)</w:t>
      </w:r>
      <w:r w:rsidR="00BB4987">
        <w:rPr>
          <w:rFonts w:eastAsia="Cambria"/>
          <w:lang w:eastAsia="en-US"/>
        </w:rPr>
        <w:t> </w:t>
      </w:r>
      <w:r w:rsidRPr="00B6663B">
        <w:rPr>
          <w:rFonts w:eastAsia="Cambria"/>
          <w:lang w:eastAsia="en-US"/>
        </w:rPr>
        <w:t>о применении мер принуждения;</w:t>
      </w:r>
    </w:p>
    <w:p w:rsidR="00036153" w:rsidRPr="00B6663B" w:rsidRDefault="00036153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б)</w:t>
      </w:r>
      <w:r w:rsidR="00BB4987">
        <w:rPr>
          <w:rFonts w:eastAsia="Cambria"/>
          <w:lang w:eastAsia="en-US"/>
        </w:rPr>
        <w:t> </w:t>
      </w:r>
      <w:r w:rsidRPr="00B6663B">
        <w:rPr>
          <w:rFonts w:eastAsia="Cambria"/>
          <w:lang w:eastAsia="en-US"/>
        </w:rPr>
        <w:t>об отсутствии оснований для применения мер принуждения;</w:t>
      </w:r>
    </w:p>
    <w:p w:rsidR="00036153" w:rsidRPr="00B6663B" w:rsidRDefault="00036153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в)</w:t>
      </w:r>
      <w:r w:rsidR="00BB4987">
        <w:rPr>
          <w:rFonts w:eastAsia="Cambria"/>
          <w:lang w:eastAsia="en-US"/>
        </w:rPr>
        <w:t> </w:t>
      </w:r>
      <w:r w:rsidRPr="00B6663B">
        <w:rPr>
          <w:rFonts w:eastAsia="Cambria"/>
          <w:lang w:eastAsia="en-US"/>
        </w:rPr>
        <w:t>о проведении выездной проверки, ревизии.</w:t>
      </w:r>
    </w:p>
    <w:p w:rsidR="00036153" w:rsidRPr="00B6663B" w:rsidRDefault="00036153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 xml:space="preserve">7.5. </w:t>
      </w:r>
      <w:bookmarkEnd w:id="15"/>
      <w:r w:rsidRPr="00B6663B">
        <w:rPr>
          <w:rFonts w:eastAsia="Cambria"/>
          <w:lang w:eastAsia="en-US"/>
        </w:rPr>
        <w:t>По результатам рассмотрения акта и иных материалов выездной проверки, ревизии главой Юргинского муниципального района принимается решение:</w:t>
      </w:r>
    </w:p>
    <w:p w:rsidR="00036153" w:rsidRPr="00B6663B" w:rsidRDefault="00036153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а)</w:t>
      </w:r>
      <w:r w:rsidR="00BB4987">
        <w:rPr>
          <w:rFonts w:eastAsia="Cambria"/>
          <w:lang w:eastAsia="en-US"/>
        </w:rPr>
        <w:t> </w:t>
      </w:r>
      <w:r w:rsidRPr="00B6663B">
        <w:rPr>
          <w:rFonts w:eastAsia="Cambria"/>
          <w:lang w:eastAsia="en-US"/>
        </w:rPr>
        <w:t>о применении мер принуждения;</w:t>
      </w:r>
    </w:p>
    <w:p w:rsidR="00036153" w:rsidRPr="00B6663B" w:rsidRDefault="00036153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б)</w:t>
      </w:r>
      <w:r w:rsidR="00BB4987">
        <w:rPr>
          <w:rFonts w:eastAsia="Cambria"/>
          <w:lang w:eastAsia="en-US"/>
        </w:rPr>
        <w:t> </w:t>
      </w:r>
      <w:r w:rsidRPr="00B6663B">
        <w:rPr>
          <w:rFonts w:eastAsia="Cambria"/>
          <w:lang w:eastAsia="en-US"/>
        </w:rPr>
        <w:t>об отсутствии оснований применения мер принуждения;</w:t>
      </w:r>
    </w:p>
    <w:p w:rsidR="00036153" w:rsidRPr="00B6663B" w:rsidRDefault="00036153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в)</w:t>
      </w:r>
      <w:r w:rsidR="00BB4987">
        <w:rPr>
          <w:rFonts w:eastAsia="Cambria"/>
          <w:lang w:eastAsia="en-US"/>
        </w:rPr>
        <w:t> </w:t>
      </w:r>
      <w:r w:rsidRPr="00B6663B">
        <w:rPr>
          <w:rFonts w:eastAsia="Cambria"/>
          <w:lang w:eastAsia="en-US"/>
        </w:rPr>
        <w:t>о назначении внеплановой выездной проверки, ревизии при наличии письменных возражений от объекта контроля, а также при предоставлении объектом контроля дополнительных документов, относящихся к проверяемому периоду, влияющих на выводы по результатам выездной проверки, ревизии.</w:t>
      </w:r>
    </w:p>
    <w:p w:rsidR="00036153" w:rsidRPr="00B6663B" w:rsidRDefault="00036153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7.6. При принятии решений о применении мер принуждения глава Юргинского муниципального района руководствуется следующими критериями:</w:t>
      </w:r>
    </w:p>
    <w:p w:rsidR="00036153" w:rsidRPr="00B6663B" w:rsidRDefault="00036153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а)</w:t>
      </w:r>
      <w:r w:rsidR="00BB4987">
        <w:rPr>
          <w:rFonts w:eastAsia="Cambria"/>
          <w:lang w:eastAsia="en-US"/>
        </w:rPr>
        <w:t> </w:t>
      </w:r>
      <w:r w:rsidRPr="00B6663B">
        <w:rPr>
          <w:rFonts w:eastAsia="Cambria"/>
          <w:lang w:eastAsia="en-US"/>
        </w:rPr>
        <w:t>наличие допустимых и достаточных оснований для применения меры принуждения;</w:t>
      </w:r>
    </w:p>
    <w:p w:rsidR="00036153" w:rsidRPr="00B6663B" w:rsidRDefault="00036153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б)</w:t>
      </w:r>
      <w:r w:rsidR="00BB4987">
        <w:rPr>
          <w:rFonts w:eastAsia="Cambria"/>
          <w:lang w:eastAsia="en-US"/>
        </w:rPr>
        <w:t> </w:t>
      </w:r>
      <w:r w:rsidRPr="00B6663B">
        <w:rPr>
          <w:rFonts w:eastAsia="Cambria"/>
          <w:lang w:eastAsia="en-US"/>
        </w:rPr>
        <w:t>законность и обоснованность применения меры принуждения;</w:t>
      </w:r>
    </w:p>
    <w:p w:rsidR="00036153" w:rsidRPr="00B6663B" w:rsidRDefault="00036153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в)</w:t>
      </w:r>
      <w:r w:rsidR="00BB4987">
        <w:rPr>
          <w:rFonts w:eastAsia="Cambria"/>
          <w:lang w:eastAsia="en-US"/>
        </w:rPr>
        <w:t> </w:t>
      </w:r>
      <w:r w:rsidRPr="00B6663B">
        <w:rPr>
          <w:rFonts w:eastAsia="Cambria"/>
          <w:lang w:eastAsia="en-US"/>
        </w:rPr>
        <w:t>подтверждение факта выявленных нарушений материалами контрольного мероприятия.</w:t>
      </w:r>
    </w:p>
    <w:p w:rsidR="00036153" w:rsidRPr="00B6663B" w:rsidRDefault="00036153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7.7.Контрольный отдел осуществляет мониторинг за исполнением объектами контроля представлений и предписаний. В случае неисполнения представления и (или) предписания к лицу, не исполнившему такое представление и (или) предписание, применяются меры ответственности в соответствии с законодательством Российской Федерации.</w:t>
      </w:r>
    </w:p>
    <w:p w:rsidR="00036153" w:rsidRPr="00B6663B" w:rsidRDefault="00036153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color w:val="000000"/>
          <w:lang w:eastAsia="en-US"/>
        </w:rPr>
      </w:pPr>
      <w:r w:rsidRPr="00B6663B">
        <w:rPr>
          <w:rFonts w:eastAsia="Cambria"/>
          <w:color w:val="000000"/>
          <w:lang w:eastAsia="en-US"/>
        </w:rPr>
        <w:t>7.8. Результатом исполнения административной процедуры реализации результатов проведения контрольного мероприятия является выдача предписания</w:t>
      </w:r>
      <w:r w:rsidR="003B3B7E" w:rsidRPr="00B6663B">
        <w:rPr>
          <w:rFonts w:eastAsia="Cambria"/>
          <w:color w:val="000000"/>
          <w:lang w:eastAsia="en-US"/>
        </w:rPr>
        <w:t xml:space="preserve"> (Приложение </w:t>
      </w:r>
      <w:r w:rsidR="00BB4987">
        <w:rPr>
          <w:rFonts w:eastAsia="Cambria"/>
          <w:color w:val="000000"/>
          <w:lang w:eastAsia="en-US"/>
        </w:rPr>
        <w:t xml:space="preserve">№ </w:t>
      </w:r>
      <w:r w:rsidR="003B3B7E" w:rsidRPr="00B6663B">
        <w:rPr>
          <w:rFonts w:eastAsia="Cambria"/>
          <w:color w:val="000000"/>
          <w:lang w:eastAsia="en-US"/>
        </w:rPr>
        <w:t>5)</w:t>
      </w:r>
      <w:r w:rsidRPr="00B6663B">
        <w:rPr>
          <w:rFonts w:eastAsia="Cambria"/>
          <w:color w:val="000000"/>
          <w:lang w:eastAsia="en-US"/>
        </w:rPr>
        <w:t>, представления</w:t>
      </w:r>
      <w:r w:rsidR="003B3B7E" w:rsidRPr="00B6663B">
        <w:rPr>
          <w:rFonts w:eastAsia="Cambria"/>
          <w:color w:val="000000"/>
          <w:lang w:eastAsia="en-US"/>
        </w:rPr>
        <w:t xml:space="preserve"> (Приложение </w:t>
      </w:r>
      <w:r w:rsidR="00BB4987">
        <w:rPr>
          <w:rFonts w:eastAsia="Cambria"/>
          <w:color w:val="000000"/>
          <w:lang w:eastAsia="en-US"/>
        </w:rPr>
        <w:t xml:space="preserve">№ </w:t>
      </w:r>
      <w:r w:rsidR="003B3B7E" w:rsidRPr="00B6663B">
        <w:rPr>
          <w:rFonts w:eastAsia="Cambria"/>
          <w:color w:val="000000"/>
          <w:lang w:eastAsia="en-US"/>
        </w:rPr>
        <w:t>6)</w:t>
      </w:r>
      <w:r w:rsidRPr="00B6663B">
        <w:rPr>
          <w:rFonts w:eastAsia="Cambria"/>
          <w:color w:val="000000"/>
          <w:lang w:eastAsia="en-US"/>
        </w:rPr>
        <w:t>, уведомления о применении бюджетных мер принуждения. Предписания, представления вручаются объекту контроля под роспись в течении 5 рабочих дней со дня подписания акта проверки (ревизии), заключения:</w:t>
      </w:r>
    </w:p>
    <w:p w:rsidR="00036153" w:rsidRPr="00B6663B" w:rsidRDefault="00036153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color w:val="000000"/>
          <w:lang w:eastAsia="en-US"/>
        </w:rPr>
      </w:pPr>
      <w:r w:rsidRPr="00B6663B">
        <w:rPr>
          <w:rFonts w:eastAsia="Cambria"/>
          <w:color w:val="000000"/>
          <w:lang w:eastAsia="en-US"/>
        </w:rPr>
        <w:t xml:space="preserve">а) предписания обязательные для исполнения в указанный в предписании срок требования об устранении нарушений бюджетного законодательства Российской Федерации и иных нормативных правовых актов, регулирующих бюджетные </w:t>
      </w:r>
      <w:r w:rsidRPr="00B6663B">
        <w:rPr>
          <w:rFonts w:eastAsia="Cambria"/>
          <w:color w:val="000000"/>
          <w:lang w:eastAsia="en-US"/>
        </w:rPr>
        <w:lastRenderedPageBreak/>
        <w:t xml:space="preserve">правоотношения, нарушений условий договоров (соглашений) о предоставлении средств из бюджета, государственных (муниципальных) контрактов, целей, порядка и условий предоставления кредитов и займов, обеспеченных государственными и муниципальными гарантиями, целей, порядка и условий размещения средств бюджета в ценные бумаги объектов контроля и (или) требования о возмещении причиненного ущерба Российской Федерации, субъекту Российской Федерации, муниципальному образованию, ч.8 ст.99 закона о контрактной системе и иных нормативных правовых актов о контрактной системе в сфере закупок (Приложение № </w:t>
      </w:r>
      <w:r w:rsidR="003B3B7E" w:rsidRPr="00B6663B">
        <w:rPr>
          <w:rFonts w:eastAsia="Cambria"/>
          <w:color w:val="000000"/>
          <w:lang w:eastAsia="en-US"/>
        </w:rPr>
        <w:t>5</w:t>
      </w:r>
      <w:r w:rsidRPr="00B6663B">
        <w:rPr>
          <w:rFonts w:eastAsia="Cambria"/>
          <w:color w:val="000000"/>
          <w:lang w:eastAsia="en-US"/>
        </w:rPr>
        <w:t>).</w:t>
      </w:r>
    </w:p>
    <w:p w:rsidR="00036153" w:rsidRPr="00B6663B" w:rsidRDefault="00036153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color w:val="000000"/>
          <w:lang w:eastAsia="en-US"/>
        </w:rPr>
      </w:pPr>
      <w:r w:rsidRPr="00B6663B">
        <w:rPr>
          <w:rFonts w:eastAsia="Cambria"/>
          <w:color w:val="000000"/>
          <w:lang w:eastAsia="en-US"/>
        </w:rPr>
        <w:t xml:space="preserve">б) представления содержат информацию о выявленных нарушениях бюджетного законодательства Российской Федерации и иных нормативных правовых актов, регулирующих бюджетные правоотношения, нарушениях условий договоров (соглашений) о предоставлении средств из бюджета, государственных (муниципальных) контрактов, целей, порядка и условий предоставления кредитов и займов, обеспеченных государственными и муниципальными гарантиями, целей, порядка и условий размещения средств бюджета в ценные бумаги объектов контроля, а также требования о принятии мер по устранению причин и условий таких нарушений или требования о возврате предоставленных средств бюджета, обязательные для рассмотрения в установленные в указанном документе сроки или в течение 30 календарных дней со дня его получения, если срок не указан. (Приложение № </w:t>
      </w:r>
      <w:r w:rsidR="003B3B7E" w:rsidRPr="00B6663B">
        <w:rPr>
          <w:rFonts w:eastAsia="Cambria"/>
          <w:color w:val="000000"/>
          <w:lang w:eastAsia="en-US"/>
        </w:rPr>
        <w:t>6</w:t>
      </w:r>
      <w:r w:rsidRPr="00B6663B">
        <w:rPr>
          <w:rFonts w:eastAsia="Cambria"/>
          <w:color w:val="000000"/>
          <w:lang w:eastAsia="en-US"/>
        </w:rPr>
        <w:t>).</w:t>
      </w:r>
    </w:p>
    <w:p w:rsidR="00036153" w:rsidRPr="00B6663B" w:rsidRDefault="00036153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color w:val="000000"/>
          <w:lang w:eastAsia="en-US"/>
        </w:rPr>
      </w:pPr>
      <w:r w:rsidRPr="00B6663B">
        <w:rPr>
          <w:rFonts w:eastAsia="Cambria"/>
          <w:color w:val="000000"/>
          <w:lang w:eastAsia="en-US"/>
        </w:rPr>
        <w:t xml:space="preserve">в) уведомление о принятии бюджетных мер принуждения направляется в финансовое управление </w:t>
      </w:r>
      <w:r w:rsidR="003B3B7E" w:rsidRPr="00B6663B">
        <w:rPr>
          <w:rFonts w:eastAsia="Cambria"/>
          <w:color w:val="000000"/>
          <w:lang w:eastAsia="en-US"/>
        </w:rPr>
        <w:t>администрации Юргинского муниципального района</w:t>
      </w:r>
      <w:r w:rsidRPr="00B6663B">
        <w:rPr>
          <w:rFonts w:eastAsia="Cambria"/>
          <w:color w:val="000000"/>
          <w:lang w:eastAsia="en-US"/>
        </w:rPr>
        <w:t xml:space="preserve"> в срок предусмотренным Бюджетным кодексом  Российской Федерации.</w:t>
      </w:r>
    </w:p>
    <w:p w:rsidR="00036153" w:rsidRPr="00B6663B" w:rsidRDefault="00036153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color w:val="000000"/>
          <w:lang w:eastAsia="en-US"/>
        </w:rPr>
      </w:pPr>
      <w:r w:rsidRPr="00B6663B">
        <w:rPr>
          <w:rFonts w:eastAsia="Cambria"/>
          <w:color w:val="000000"/>
          <w:lang w:eastAsia="en-US"/>
        </w:rPr>
        <w:t xml:space="preserve">Уведомления о применении бюджетных мер принуждения содержат основания для применения предусмотренных бюджетных мер принуждения и суммы средств, использованных с нарушением условий предоставления (расходования) межбюджетного трансферта, бюджетного кредита или использованных не по целевому назначению (Приложение № </w:t>
      </w:r>
      <w:r w:rsidR="00070704" w:rsidRPr="00B6663B">
        <w:rPr>
          <w:rFonts w:eastAsia="Cambria"/>
          <w:color w:val="000000"/>
          <w:lang w:eastAsia="en-US"/>
        </w:rPr>
        <w:t>7</w:t>
      </w:r>
      <w:r w:rsidRPr="00B6663B">
        <w:rPr>
          <w:rFonts w:eastAsia="Cambria"/>
          <w:color w:val="000000"/>
          <w:lang w:eastAsia="en-US"/>
        </w:rPr>
        <w:t>).</w:t>
      </w:r>
    </w:p>
    <w:p w:rsidR="00036153" w:rsidRPr="00B6663B" w:rsidRDefault="00036153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color w:val="000000"/>
          <w:lang w:eastAsia="en-US"/>
        </w:rPr>
      </w:pPr>
      <w:r w:rsidRPr="00B6663B">
        <w:rPr>
          <w:rFonts w:eastAsia="Cambria"/>
          <w:color w:val="000000"/>
          <w:lang w:eastAsia="en-US"/>
        </w:rPr>
        <w:t xml:space="preserve">Предписания, представления и уведомления о применении бюджетных мер принуждения должны содержать следующую информацию: </w:t>
      </w:r>
    </w:p>
    <w:p w:rsidR="00036153" w:rsidRPr="00B6663B" w:rsidRDefault="00036153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color w:val="000000"/>
          <w:lang w:eastAsia="en-US"/>
        </w:rPr>
      </w:pPr>
      <w:r w:rsidRPr="00B6663B">
        <w:rPr>
          <w:rFonts w:eastAsia="Cambria"/>
          <w:color w:val="000000"/>
          <w:lang w:eastAsia="en-US"/>
        </w:rPr>
        <w:t>- дата выдачи;</w:t>
      </w:r>
    </w:p>
    <w:p w:rsidR="00036153" w:rsidRPr="00B6663B" w:rsidRDefault="00036153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color w:val="000000"/>
          <w:lang w:eastAsia="en-US"/>
        </w:rPr>
      </w:pPr>
      <w:r w:rsidRPr="00B6663B">
        <w:rPr>
          <w:rFonts w:eastAsia="Cambria"/>
          <w:color w:val="000000"/>
          <w:lang w:eastAsia="en-US"/>
        </w:rPr>
        <w:t>- наименование объекта проверки;</w:t>
      </w:r>
    </w:p>
    <w:p w:rsidR="00036153" w:rsidRPr="00B6663B" w:rsidRDefault="00036153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color w:val="000000"/>
          <w:lang w:eastAsia="en-US"/>
        </w:rPr>
      </w:pPr>
      <w:r w:rsidRPr="00B6663B">
        <w:rPr>
          <w:rFonts w:eastAsia="Cambria"/>
          <w:color w:val="000000"/>
          <w:lang w:eastAsia="en-US"/>
        </w:rPr>
        <w:t>- сведения об акте проверки, на основании которого выдается предписание;</w:t>
      </w:r>
    </w:p>
    <w:p w:rsidR="00036153" w:rsidRPr="00B6663B" w:rsidRDefault="00036153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color w:val="000000"/>
          <w:lang w:eastAsia="en-US"/>
        </w:rPr>
      </w:pPr>
      <w:r w:rsidRPr="00B6663B">
        <w:rPr>
          <w:rFonts w:eastAsia="Cambria"/>
          <w:color w:val="000000"/>
          <w:lang w:eastAsia="en-US"/>
        </w:rPr>
        <w:t>- содержание нарушения;</w:t>
      </w:r>
    </w:p>
    <w:p w:rsidR="00036153" w:rsidRPr="00B6663B" w:rsidRDefault="00036153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color w:val="000000"/>
          <w:lang w:eastAsia="en-US"/>
        </w:rPr>
      </w:pPr>
      <w:r w:rsidRPr="00B6663B">
        <w:rPr>
          <w:rFonts w:eastAsia="Cambria"/>
          <w:color w:val="000000"/>
          <w:lang w:eastAsia="en-US"/>
        </w:rPr>
        <w:t>- сумма нарушения (при наличии);</w:t>
      </w:r>
    </w:p>
    <w:p w:rsidR="00036153" w:rsidRPr="00B6663B" w:rsidRDefault="00036153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color w:val="000000"/>
          <w:lang w:eastAsia="en-US"/>
        </w:rPr>
      </w:pPr>
      <w:r w:rsidRPr="00B6663B">
        <w:rPr>
          <w:rFonts w:eastAsia="Cambria"/>
          <w:color w:val="000000"/>
          <w:lang w:eastAsia="en-US"/>
        </w:rPr>
        <w:t>- нормативный правовой акт, который нарушен (пункт, часть, статья);</w:t>
      </w:r>
    </w:p>
    <w:p w:rsidR="00036153" w:rsidRPr="00B6663B" w:rsidRDefault="00036153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color w:val="000000"/>
          <w:lang w:eastAsia="en-US"/>
        </w:rPr>
      </w:pPr>
      <w:r w:rsidRPr="00B6663B">
        <w:rPr>
          <w:rFonts w:eastAsia="Cambria"/>
          <w:color w:val="000000"/>
          <w:lang w:eastAsia="en-US"/>
        </w:rPr>
        <w:t>- перечень документов, подтверждающие нарушение;</w:t>
      </w:r>
    </w:p>
    <w:p w:rsidR="00036153" w:rsidRPr="00B6663B" w:rsidRDefault="00036153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color w:val="000000"/>
          <w:lang w:eastAsia="en-US"/>
        </w:rPr>
      </w:pPr>
      <w:r w:rsidRPr="00B6663B">
        <w:rPr>
          <w:rFonts w:eastAsia="Cambria"/>
          <w:color w:val="000000"/>
          <w:lang w:eastAsia="en-US"/>
        </w:rPr>
        <w:t>- содержание требования об устранении выявленных нарушений;</w:t>
      </w:r>
    </w:p>
    <w:p w:rsidR="00036153" w:rsidRPr="00B6663B" w:rsidRDefault="00036153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color w:val="000000"/>
          <w:lang w:eastAsia="en-US"/>
        </w:rPr>
      </w:pPr>
      <w:r w:rsidRPr="00B6663B">
        <w:rPr>
          <w:rFonts w:eastAsia="Cambria"/>
          <w:color w:val="000000"/>
          <w:lang w:eastAsia="en-US"/>
        </w:rPr>
        <w:t>- срок устранения нарушения;</w:t>
      </w:r>
    </w:p>
    <w:p w:rsidR="00036153" w:rsidRPr="00B6663B" w:rsidRDefault="00036153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color w:val="000000"/>
          <w:lang w:eastAsia="en-US"/>
        </w:rPr>
      </w:pPr>
      <w:r w:rsidRPr="00B6663B">
        <w:rPr>
          <w:rFonts w:eastAsia="Cambria"/>
          <w:color w:val="000000"/>
          <w:lang w:eastAsia="en-US"/>
        </w:rPr>
        <w:t>- сроки, в течение которых должно поступить подтверждение исполнения;</w:t>
      </w:r>
    </w:p>
    <w:p w:rsidR="00036153" w:rsidRPr="00B6663B" w:rsidRDefault="00036153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color w:val="000000"/>
          <w:lang w:eastAsia="en-US"/>
        </w:rPr>
      </w:pPr>
      <w:r w:rsidRPr="00B6663B">
        <w:rPr>
          <w:rFonts w:eastAsia="Cambria"/>
          <w:color w:val="000000"/>
          <w:lang w:eastAsia="en-US"/>
        </w:rPr>
        <w:t>- при необходимости могут быть указаны иные данные.</w:t>
      </w:r>
    </w:p>
    <w:p w:rsidR="00036153" w:rsidRPr="00B6663B" w:rsidRDefault="00036153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7.9. Фиксация результата выполнения административной процедуры реализации результатов проведения контрольного мероприятия осуществляется путем:</w:t>
      </w:r>
    </w:p>
    <w:p w:rsidR="00036153" w:rsidRPr="00B6663B" w:rsidRDefault="00036153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>а) оформления в установленном порядке на бумажном носителе представления, предписания, уведомления о применении бюджетной меры принуждения;</w:t>
      </w:r>
    </w:p>
    <w:p w:rsidR="00036153" w:rsidRPr="00B6663B" w:rsidRDefault="00036153" w:rsidP="00B6663B">
      <w:pPr>
        <w:autoSpaceDE w:val="0"/>
        <w:autoSpaceDN w:val="0"/>
        <w:adjustRightInd w:val="0"/>
        <w:ind w:firstLine="709"/>
        <w:jc w:val="both"/>
        <w:rPr>
          <w:rFonts w:eastAsia="Cambria"/>
          <w:lang w:eastAsia="en-US"/>
        </w:rPr>
      </w:pPr>
      <w:r w:rsidRPr="00B6663B">
        <w:rPr>
          <w:rFonts w:eastAsia="Cambria"/>
          <w:lang w:eastAsia="en-US"/>
        </w:rPr>
        <w:t xml:space="preserve">б) оформления в установленном порядке на бумажном носителе распоряжения </w:t>
      </w:r>
      <w:r w:rsidR="00070704" w:rsidRPr="00B6663B">
        <w:rPr>
          <w:rFonts w:eastAsia="Cambria"/>
          <w:lang w:eastAsia="en-US"/>
        </w:rPr>
        <w:t>а</w:t>
      </w:r>
      <w:r w:rsidRPr="00B6663B">
        <w:rPr>
          <w:rFonts w:eastAsia="Cambria"/>
          <w:lang w:eastAsia="en-US"/>
        </w:rPr>
        <w:t xml:space="preserve">дминистрации </w:t>
      </w:r>
      <w:r w:rsidR="00070704" w:rsidRPr="00B6663B">
        <w:rPr>
          <w:rFonts w:eastAsia="Cambria"/>
          <w:lang w:eastAsia="en-US"/>
        </w:rPr>
        <w:t>Юргинского муниципального района</w:t>
      </w:r>
      <w:r w:rsidRPr="00B6663B">
        <w:rPr>
          <w:rFonts w:eastAsia="Cambria"/>
          <w:lang w:eastAsia="en-US"/>
        </w:rPr>
        <w:t xml:space="preserve"> о назначении контрольного мероприятия.</w:t>
      </w:r>
      <w:r w:rsidRPr="00B6663B">
        <w:rPr>
          <w:rFonts w:eastAsia="Cambria"/>
          <w:lang w:eastAsia="en-US"/>
        </w:rPr>
        <w:tab/>
      </w:r>
    </w:p>
    <w:p w:rsidR="00036153" w:rsidRPr="00B6663B" w:rsidRDefault="00036153" w:rsidP="00BB4987">
      <w:pPr>
        <w:autoSpaceDE w:val="0"/>
        <w:autoSpaceDN w:val="0"/>
        <w:adjustRightInd w:val="0"/>
        <w:jc w:val="center"/>
        <w:rPr>
          <w:rFonts w:eastAsia="Cambria"/>
          <w:lang w:eastAsia="en-US"/>
        </w:rPr>
      </w:pPr>
    </w:p>
    <w:p w:rsidR="00036153" w:rsidRPr="00B6663B" w:rsidRDefault="00036153" w:rsidP="00BB4987">
      <w:pPr>
        <w:autoSpaceDE w:val="0"/>
        <w:autoSpaceDN w:val="0"/>
        <w:adjustRightInd w:val="0"/>
        <w:jc w:val="center"/>
        <w:rPr>
          <w:rFonts w:eastAsia="Calibri"/>
          <w:b/>
          <w:lang w:eastAsia="en-US"/>
        </w:rPr>
      </w:pPr>
      <w:r w:rsidRPr="00B6663B">
        <w:rPr>
          <w:rFonts w:eastAsia="Calibri"/>
          <w:b/>
          <w:lang w:eastAsia="en-US"/>
        </w:rPr>
        <w:t xml:space="preserve">8. Отчетность о результатах контрольной деятельности </w:t>
      </w:r>
      <w:r w:rsidR="00070704" w:rsidRPr="00B6663B">
        <w:rPr>
          <w:rFonts w:eastAsia="Calibri"/>
          <w:b/>
          <w:lang w:eastAsia="en-US"/>
        </w:rPr>
        <w:t>контрольного отдела</w:t>
      </w:r>
    </w:p>
    <w:p w:rsidR="00036153" w:rsidRPr="00BB4987" w:rsidRDefault="00036153" w:rsidP="00BB4987">
      <w:pPr>
        <w:autoSpaceDE w:val="0"/>
        <w:autoSpaceDN w:val="0"/>
        <w:adjustRightInd w:val="0"/>
        <w:jc w:val="center"/>
        <w:rPr>
          <w:rFonts w:eastAsia="Calibri"/>
          <w:lang w:eastAsia="en-US"/>
        </w:rPr>
      </w:pPr>
    </w:p>
    <w:p w:rsidR="00036153" w:rsidRPr="00B6663B" w:rsidRDefault="00036153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6663B">
        <w:rPr>
          <w:rFonts w:eastAsia="Calibri"/>
          <w:lang w:eastAsia="en-US"/>
        </w:rPr>
        <w:t xml:space="preserve">8.1. </w:t>
      </w:r>
      <w:r w:rsidR="00070704" w:rsidRPr="00B6663B">
        <w:rPr>
          <w:rFonts w:eastAsia="Calibri"/>
          <w:lang w:eastAsia="en-US"/>
        </w:rPr>
        <w:t>а</w:t>
      </w:r>
      <w:r w:rsidRPr="00B6663B">
        <w:rPr>
          <w:rFonts w:eastAsia="Calibri"/>
          <w:lang w:eastAsia="en-US"/>
        </w:rPr>
        <w:t xml:space="preserve">дминистрация </w:t>
      </w:r>
      <w:r w:rsidR="00070704" w:rsidRPr="00B6663B">
        <w:rPr>
          <w:rFonts w:eastAsia="Calibri"/>
          <w:lang w:eastAsia="en-US"/>
        </w:rPr>
        <w:t>Юргинского муниципального района</w:t>
      </w:r>
      <w:r w:rsidRPr="00B6663B">
        <w:rPr>
          <w:rFonts w:eastAsia="Calibri"/>
          <w:lang w:eastAsia="en-US"/>
        </w:rPr>
        <w:t xml:space="preserve"> организует и осуществляет текущий контроль за полнотой и качеством осуществления  муниципального контроля.</w:t>
      </w:r>
    </w:p>
    <w:p w:rsidR="00036153" w:rsidRPr="00B6663B" w:rsidRDefault="00036153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</w:p>
    <w:p w:rsidR="00070704" w:rsidRPr="00B6663B" w:rsidRDefault="00036153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6663B">
        <w:rPr>
          <w:rFonts w:eastAsia="Calibri"/>
          <w:lang w:eastAsia="en-US"/>
        </w:rPr>
        <w:lastRenderedPageBreak/>
        <w:t xml:space="preserve">8.2. Текущий контроль за деятельностью </w:t>
      </w:r>
      <w:r w:rsidR="00070704" w:rsidRPr="00B6663B">
        <w:rPr>
          <w:rFonts w:eastAsia="Calibri"/>
          <w:lang w:eastAsia="en-US"/>
        </w:rPr>
        <w:t>контрольного отдела</w:t>
      </w:r>
      <w:r w:rsidRPr="00B6663B">
        <w:rPr>
          <w:rFonts w:eastAsia="Calibri"/>
          <w:lang w:eastAsia="en-US"/>
        </w:rPr>
        <w:t xml:space="preserve"> осуществляется заместителем </w:t>
      </w:r>
      <w:r w:rsidR="00F52496" w:rsidRPr="00B6663B">
        <w:rPr>
          <w:rFonts w:eastAsia="Calibri"/>
          <w:lang w:eastAsia="en-US"/>
        </w:rPr>
        <w:t>г</w:t>
      </w:r>
      <w:r w:rsidRPr="00B6663B">
        <w:rPr>
          <w:rFonts w:eastAsia="Calibri"/>
          <w:lang w:eastAsia="en-US"/>
        </w:rPr>
        <w:t>лавы</w:t>
      </w:r>
      <w:r w:rsidR="00070704" w:rsidRPr="00B6663B">
        <w:rPr>
          <w:rFonts w:eastAsia="Calibri"/>
          <w:lang w:eastAsia="en-US"/>
        </w:rPr>
        <w:t xml:space="preserve"> Юргинского муниципального района по организационно-территориальным вопросам.</w:t>
      </w:r>
    </w:p>
    <w:p w:rsidR="00036153" w:rsidRPr="00B6663B" w:rsidRDefault="00036153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6663B">
        <w:rPr>
          <w:rFonts w:eastAsia="Calibri"/>
          <w:lang w:eastAsia="en-US"/>
        </w:rPr>
        <w:t xml:space="preserve">8.3. В целях раскрытия информации о полноте и своевременности выполнения плана контрольных мероприятий за отчетный календарный год, обеспечения эффективности контрольной деятельности, а также анализа информации о результатах проведения контрольных мероприятий </w:t>
      </w:r>
      <w:r w:rsidR="00070704" w:rsidRPr="00B6663B">
        <w:rPr>
          <w:rFonts w:eastAsia="Calibri"/>
          <w:lang w:eastAsia="en-US"/>
        </w:rPr>
        <w:t>контрольный отдел</w:t>
      </w:r>
      <w:r w:rsidRPr="00B6663B">
        <w:rPr>
          <w:rFonts w:eastAsia="Calibri"/>
          <w:lang w:eastAsia="en-US"/>
        </w:rPr>
        <w:t xml:space="preserve"> ежегодно составляет отчет о результатах контрольной деятельности (далее - отчет).</w:t>
      </w:r>
    </w:p>
    <w:p w:rsidR="00036153" w:rsidRPr="00B6663B" w:rsidRDefault="00036153" w:rsidP="00BB4987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lang w:eastAsia="en-US"/>
        </w:rPr>
      </w:pPr>
      <w:r w:rsidRPr="00B6663B">
        <w:rPr>
          <w:rFonts w:eastAsia="Calibri"/>
          <w:color w:val="000000"/>
          <w:lang w:eastAsia="en-US"/>
        </w:rPr>
        <w:t xml:space="preserve">8.4. В отчете отражается информация о количестве контрольных мероприятий и результатах контрольных мероприятий: </w:t>
      </w:r>
    </w:p>
    <w:p w:rsidR="00036153" w:rsidRPr="00B6663B" w:rsidRDefault="00036153" w:rsidP="00BB4987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lang w:eastAsia="en-US"/>
        </w:rPr>
      </w:pPr>
      <w:r w:rsidRPr="00B6663B">
        <w:rPr>
          <w:rFonts w:eastAsia="Calibri"/>
          <w:color w:val="000000"/>
          <w:lang w:eastAsia="en-US"/>
        </w:rPr>
        <w:t xml:space="preserve">- объект контроля; </w:t>
      </w:r>
    </w:p>
    <w:p w:rsidR="00036153" w:rsidRPr="00B6663B" w:rsidRDefault="00036153" w:rsidP="00BB4987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lang w:eastAsia="en-US"/>
        </w:rPr>
      </w:pPr>
      <w:r w:rsidRPr="00B6663B">
        <w:rPr>
          <w:rFonts w:eastAsia="Calibri"/>
          <w:color w:val="000000"/>
          <w:lang w:eastAsia="en-US"/>
        </w:rPr>
        <w:t>- сроки проведения проверки и проверяемый период;</w:t>
      </w:r>
    </w:p>
    <w:p w:rsidR="00036153" w:rsidRPr="00B6663B" w:rsidRDefault="00036153" w:rsidP="00BB4987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lang w:eastAsia="en-US"/>
        </w:rPr>
      </w:pPr>
      <w:r w:rsidRPr="00B6663B">
        <w:rPr>
          <w:rFonts w:eastAsia="Calibri"/>
          <w:color w:val="000000"/>
          <w:lang w:eastAsia="en-US"/>
        </w:rPr>
        <w:t>- основание контрольного мероприятия;</w:t>
      </w:r>
    </w:p>
    <w:p w:rsidR="00036153" w:rsidRPr="00B6663B" w:rsidRDefault="00036153" w:rsidP="00BB4987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lang w:eastAsia="en-US"/>
        </w:rPr>
      </w:pPr>
      <w:r w:rsidRPr="00B6663B">
        <w:rPr>
          <w:rFonts w:eastAsia="Calibri"/>
          <w:color w:val="000000"/>
          <w:lang w:eastAsia="en-US"/>
        </w:rPr>
        <w:t>- тема контрольного мероприятия;</w:t>
      </w:r>
    </w:p>
    <w:p w:rsidR="00036153" w:rsidRPr="00B6663B" w:rsidRDefault="00036153" w:rsidP="00BB4987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lang w:eastAsia="en-US"/>
        </w:rPr>
      </w:pPr>
      <w:r w:rsidRPr="00B6663B">
        <w:rPr>
          <w:rFonts w:eastAsia="Calibri"/>
          <w:color w:val="000000"/>
          <w:lang w:eastAsia="en-US"/>
        </w:rPr>
        <w:t>- выявленные нарушения в результате проведенной проверки;</w:t>
      </w:r>
    </w:p>
    <w:p w:rsidR="00036153" w:rsidRPr="00B6663B" w:rsidRDefault="00036153" w:rsidP="00BB4987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lang w:eastAsia="en-US"/>
        </w:rPr>
      </w:pPr>
      <w:r w:rsidRPr="00B6663B">
        <w:rPr>
          <w:rFonts w:eastAsia="Calibri"/>
          <w:color w:val="000000"/>
          <w:lang w:eastAsia="en-US"/>
        </w:rPr>
        <w:t xml:space="preserve">- объем проверенных средств городского бюджета; </w:t>
      </w:r>
    </w:p>
    <w:p w:rsidR="00036153" w:rsidRPr="00B6663B" w:rsidRDefault="00036153" w:rsidP="00BB4987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lang w:eastAsia="en-US"/>
        </w:rPr>
      </w:pPr>
      <w:r w:rsidRPr="00B6663B">
        <w:rPr>
          <w:rFonts w:eastAsia="Calibri"/>
          <w:color w:val="000000"/>
          <w:lang w:eastAsia="en-US"/>
        </w:rPr>
        <w:t>- объем восстановленных (возмещенных) средств городского бюджета;</w:t>
      </w:r>
    </w:p>
    <w:p w:rsidR="00036153" w:rsidRPr="00B6663B" w:rsidRDefault="00036153" w:rsidP="00BB4987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lang w:eastAsia="en-US"/>
        </w:rPr>
      </w:pPr>
      <w:r w:rsidRPr="00B6663B">
        <w:rPr>
          <w:rFonts w:eastAsia="Calibri"/>
          <w:color w:val="000000"/>
          <w:lang w:eastAsia="en-US"/>
        </w:rPr>
        <w:t>- выдача представлений, предписаний, уведомлений о применении бюджетных мер принуждения;</w:t>
      </w:r>
    </w:p>
    <w:p w:rsidR="00036153" w:rsidRPr="00B6663B" w:rsidRDefault="00036153" w:rsidP="00BB4987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lang w:eastAsia="en-US"/>
        </w:rPr>
      </w:pPr>
      <w:r w:rsidRPr="00B6663B">
        <w:rPr>
          <w:rFonts w:eastAsia="Calibri"/>
          <w:color w:val="000000"/>
          <w:lang w:eastAsia="en-US"/>
        </w:rPr>
        <w:t>- информация о направление материалов в Главное контрольное управление;</w:t>
      </w:r>
    </w:p>
    <w:p w:rsidR="00036153" w:rsidRPr="00B6663B" w:rsidRDefault="00036153" w:rsidP="00BB4987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lang w:eastAsia="en-US"/>
        </w:rPr>
      </w:pPr>
      <w:r w:rsidRPr="00B6663B">
        <w:rPr>
          <w:rFonts w:eastAsia="Calibri"/>
          <w:color w:val="000000"/>
          <w:lang w:eastAsia="en-US"/>
        </w:rPr>
        <w:t>- жалобы на решение сектора контроля;</w:t>
      </w:r>
    </w:p>
    <w:p w:rsidR="00036153" w:rsidRPr="00B6663B" w:rsidRDefault="00036153" w:rsidP="00BB4987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lang w:eastAsia="en-US"/>
        </w:rPr>
      </w:pPr>
      <w:r w:rsidRPr="00B6663B">
        <w:rPr>
          <w:rFonts w:eastAsia="Calibri"/>
          <w:color w:val="000000"/>
          <w:lang w:eastAsia="en-US"/>
        </w:rPr>
        <w:t>- выдача протоколов об административных правонарушениях.</w:t>
      </w:r>
    </w:p>
    <w:p w:rsidR="00036153" w:rsidRPr="00B6663B" w:rsidRDefault="00036153" w:rsidP="00BB4987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6663B">
        <w:rPr>
          <w:rFonts w:eastAsia="Calibri"/>
          <w:lang w:eastAsia="en-US"/>
        </w:rPr>
        <w:t xml:space="preserve">8.5. Отчет подписывается </w:t>
      </w:r>
      <w:r w:rsidR="00070704" w:rsidRPr="00B6663B">
        <w:rPr>
          <w:rFonts w:eastAsia="Calibri"/>
          <w:lang w:eastAsia="en-US"/>
        </w:rPr>
        <w:t>начальником контрольного отдела</w:t>
      </w:r>
      <w:r w:rsidRPr="00B6663B">
        <w:rPr>
          <w:rFonts w:eastAsia="Calibri"/>
          <w:lang w:eastAsia="en-US"/>
        </w:rPr>
        <w:t xml:space="preserve"> и направляется заместителю </w:t>
      </w:r>
      <w:r w:rsidR="00070704" w:rsidRPr="00B6663B">
        <w:rPr>
          <w:rFonts w:eastAsia="Calibri"/>
          <w:lang w:eastAsia="en-US"/>
        </w:rPr>
        <w:t>г</w:t>
      </w:r>
      <w:r w:rsidRPr="00B6663B">
        <w:rPr>
          <w:rFonts w:eastAsia="Calibri"/>
          <w:lang w:eastAsia="en-US"/>
        </w:rPr>
        <w:t xml:space="preserve">лавы </w:t>
      </w:r>
      <w:r w:rsidR="00070704" w:rsidRPr="00B6663B">
        <w:rPr>
          <w:rFonts w:eastAsia="Calibri"/>
          <w:lang w:eastAsia="en-US"/>
        </w:rPr>
        <w:t>Юргинского муниципального района по организационно-территориальным вопросам</w:t>
      </w:r>
      <w:r w:rsidRPr="00B6663B">
        <w:rPr>
          <w:rFonts w:eastAsia="Calibri"/>
          <w:lang w:eastAsia="en-US"/>
        </w:rPr>
        <w:t xml:space="preserve"> не позднее 1 марта года, следующего за отчетным.</w:t>
      </w:r>
    </w:p>
    <w:p w:rsidR="00036153" w:rsidRPr="00B6663B" w:rsidRDefault="00036153" w:rsidP="00B6663B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6663B">
        <w:rPr>
          <w:rFonts w:eastAsia="Calibri"/>
          <w:lang w:eastAsia="en-US"/>
        </w:rPr>
        <w:t xml:space="preserve">8.6. Информация о результатах проведения контрольных мероприятий размещается на официальном сайте </w:t>
      </w:r>
      <w:r w:rsidR="00070704" w:rsidRPr="00B6663B">
        <w:rPr>
          <w:rFonts w:eastAsia="Calibri"/>
          <w:lang w:eastAsia="en-US"/>
        </w:rPr>
        <w:t>а</w:t>
      </w:r>
      <w:r w:rsidRPr="00B6663B">
        <w:rPr>
          <w:rFonts w:eastAsia="Calibri"/>
          <w:lang w:eastAsia="en-US"/>
        </w:rPr>
        <w:t>дминистрации</w:t>
      </w:r>
      <w:r w:rsidR="00070704" w:rsidRPr="00B6663B">
        <w:rPr>
          <w:rFonts w:eastAsia="Calibri"/>
          <w:lang w:eastAsia="en-US"/>
        </w:rPr>
        <w:t xml:space="preserve"> Юргинского муниципального района</w:t>
      </w:r>
      <w:r w:rsidRPr="00B6663B">
        <w:rPr>
          <w:rFonts w:eastAsia="Calibri"/>
          <w:lang w:eastAsia="en-US"/>
        </w:rPr>
        <w:t>, в единой информационной системе в сфере закупок в порядке, установленном законодательством Российской Федерации.</w:t>
      </w:r>
    </w:p>
    <w:p w:rsidR="008069F1" w:rsidRDefault="00036153" w:rsidP="00036153">
      <w:pPr>
        <w:ind w:firstLine="709"/>
        <w:jc w:val="both"/>
        <w:rPr>
          <w:color w:val="000000"/>
        </w:rPr>
      </w:pPr>
      <w:r w:rsidRPr="00036153">
        <w:rPr>
          <w:rFonts w:eastAsia="Calibri"/>
          <w:lang w:eastAsia="en-US"/>
        </w:rPr>
        <w:br w:type="page"/>
      </w:r>
    </w:p>
    <w:p w:rsidR="00BB4987" w:rsidRPr="00B6663B" w:rsidRDefault="00BB4987" w:rsidP="00BB4987">
      <w:pPr>
        <w:ind w:left="5103"/>
      </w:pPr>
      <w:r w:rsidRPr="00B6663B">
        <w:t>Приложение</w:t>
      </w:r>
      <w:r>
        <w:t xml:space="preserve"> № 1</w:t>
      </w:r>
    </w:p>
    <w:p w:rsidR="00BB4987" w:rsidRPr="00B6663B" w:rsidRDefault="00BB4987" w:rsidP="00BB4987">
      <w:pPr>
        <w:ind w:left="5103"/>
      </w:pPr>
      <w:r w:rsidRPr="00B6663B">
        <w:t>к распоряжению администрации</w:t>
      </w:r>
    </w:p>
    <w:p w:rsidR="00BB4987" w:rsidRPr="00B6663B" w:rsidRDefault="00BB4987" w:rsidP="00BB4987">
      <w:pPr>
        <w:ind w:left="5103"/>
      </w:pPr>
      <w:r w:rsidRPr="00B6663B">
        <w:t>Юргинского муниципального района</w:t>
      </w:r>
    </w:p>
    <w:p w:rsidR="00BB4987" w:rsidRPr="00B6663B" w:rsidRDefault="00946D26" w:rsidP="00BB4987">
      <w:pPr>
        <w:ind w:left="5103"/>
      </w:pPr>
      <w:r>
        <w:t>от 30.11.2017 № 418-р</w:t>
      </w:r>
    </w:p>
    <w:p w:rsidR="00B11659" w:rsidRDefault="00B11659" w:rsidP="008069F1">
      <w:pPr>
        <w:jc w:val="right"/>
        <w:rPr>
          <w:color w:val="23292F"/>
        </w:rPr>
      </w:pPr>
    </w:p>
    <w:p w:rsidR="00B11659" w:rsidRDefault="00B11659" w:rsidP="008069F1">
      <w:pPr>
        <w:jc w:val="right"/>
        <w:rPr>
          <w:color w:val="23292F"/>
        </w:rPr>
      </w:pPr>
    </w:p>
    <w:p w:rsidR="00B11659" w:rsidRDefault="00B11659" w:rsidP="008069F1">
      <w:pPr>
        <w:jc w:val="right"/>
        <w:rPr>
          <w:color w:val="23292F"/>
        </w:rPr>
      </w:pPr>
    </w:p>
    <w:p w:rsidR="00B11659" w:rsidRDefault="00955578" w:rsidP="008069F1">
      <w:pPr>
        <w:jc w:val="right"/>
        <w:rPr>
          <w:color w:val="23292F"/>
        </w:rPr>
      </w:pPr>
      <w:r>
        <w:rPr>
          <w:noProof/>
          <w:color w:val="23292F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-1092200</wp:posOffset>
                </wp:positionV>
                <wp:extent cx="5907405" cy="2628900"/>
                <wp:effectExtent l="0" t="3175" r="7620" b="6350"/>
                <wp:wrapNone/>
                <wp:docPr id="2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07405" cy="2628900"/>
                          <a:chOff x="1701" y="1134"/>
                          <a:chExt cx="9303" cy="4140"/>
                        </a:xfrm>
                      </wpg:grpSpPr>
                      <wps:wsp>
                        <wps:cNvPr id="22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6921" y="2214"/>
                            <a:ext cx="4083" cy="30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1330E" w:rsidRPr="00991E9D" w:rsidRDefault="0031330E" w:rsidP="00B11659">
                              <w:pPr>
                                <w:widowControl w:val="0"/>
                                <w:jc w:val="center"/>
                                <w:rPr>
                                  <w:color w:val="23292F"/>
                                </w:rPr>
                              </w:pPr>
                              <w:r w:rsidRPr="008069F1">
                                <w:rPr>
                                  <w:color w:val="23292F"/>
                                </w:rPr>
                                <w:t xml:space="preserve">Форма </w:t>
                              </w:r>
                              <w:r>
                                <w:rPr>
                                  <w:color w:val="23292F"/>
                                </w:rPr>
                                <w:t xml:space="preserve">Уведомление о проведении </w:t>
                              </w:r>
                              <w:r w:rsidRPr="00991E9D">
                                <w:rPr>
                                  <w:color w:val="23292F"/>
                                </w:rPr>
                                <w:t>контрольного мероприятия</w:t>
                              </w:r>
                            </w:p>
                            <w:p w:rsidR="0031330E" w:rsidRDefault="0031330E" w:rsidP="00B11659">
                              <w:pPr>
                                <w:rPr>
                                  <w:color w:val="000000"/>
                                  <w:sz w:val="26"/>
                                  <w:szCs w:val="26"/>
                                  <w:shd w:val="clear" w:color="auto" w:fill="FFFFFF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1701" y="2394"/>
                            <a:ext cx="4680" cy="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1330E" w:rsidRDefault="0031330E" w:rsidP="00B11659">
                              <w:pPr>
                                <w:pStyle w:val="aa"/>
                                <w:ind w:left="0" w:right="0"/>
                              </w:pPr>
                              <w:r>
                                <w:t>АДМИНИСТРАЦИЯ ЮРГИНСКОГО</w:t>
                              </w:r>
                            </w:p>
                            <w:p w:rsidR="0031330E" w:rsidRDefault="0031330E" w:rsidP="00B11659">
                              <w:pPr>
                                <w:pStyle w:val="aa"/>
                                <w:ind w:left="0" w:right="0"/>
                              </w:pPr>
                              <w:r>
                                <w:t>МУНИЦИПАЛЬНОГО РАЙОНА</w:t>
                              </w:r>
                            </w:p>
                            <w:p w:rsidR="0031330E" w:rsidRDefault="0031330E" w:rsidP="00B11659">
                              <w:pPr>
                                <w:pStyle w:val="e9"/>
                                <w:widowControl/>
                                <w:autoSpaceDE/>
                                <w:autoSpaceDN/>
                                <w:jc w:val="center"/>
                              </w:pPr>
                              <w:r>
                                <w:t>652050, г. Юрга, Кемеровской области,</w:t>
                              </w:r>
                            </w:p>
                            <w:p w:rsidR="0031330E" w:rsidRDefault="0031330E" w:rsidP="00B11659">
                              <w:pPr>
                                <w:pStyle w:val="e9"/>
                                <w:widowControl/>
                                <w:autoSpaceDE/>
                                <w:autoSpaceDN/>
                                <w:jc w:val="center"/>
                              </w:pPr>
                              <w:r>
                                <w:t>ул. Машиностроителей, д. 37</w:t>
                              </w:r>
                              <w:r>
                                <w:br/>
                                <w:t>тел. 4-18-98, факс: (384-51) 4-04-00</w:t>
                              </w:r>
                            </w:p>
                            <w:p w:rsidR="0031330E" w:rsidRPr="002A4D82" w:rsidRDefault="0031330E" w:rsidP="00B11659">
                              <w:pPr>
                                <w:pStyle w:val="e9"/>
                                <w:widowControl/>
                                <w:autoSpaceDE/>
                                <w:autoSpaceDN/>
                                <w:jc w:val="center"/>
                              </w:pPr>
                              <w:r>
                                <w:rPr>
                                  <w:lang w:val="en-US"/>
                                </w:rPr>
                                <w:t>E</w:t>
                              </w:r>
                              <w:r w:rsidRPr="002A4D82">
                                <w:t>-</w:t>
                              </w:r>
                              <w:r>
                                <w:rPr>
                                  <w:lang w:val="en-US"/>
                                </w:rPr>
                                <w:t>mail</w:t>
                              </w:r>
                              <w:r w:rsidRPr="002A4D82">
                                <w:t xml:space="preserve">: </w:t>
                              </w:r>
                              <w:r>
                                <w:rPr>
                                  <w:lang w:val="en-US"/>
                                </w:rPr>
                                <w:t>adm</w:t>
                              </w:r>
                              <w:r w:rsidRPr="002A4D82">
                                <w:t>@</w:t>
                              </w:r>
                              <w:r>
                                <w:rPr>
                                  <w:lang w:val="en-US"/>
                                </w:rPr>
                                <w:t>yurgregion</w:t>
                              </w:r>
                              <w:r w:rsidRPr="002A4D82">
                                <w:t>.</w:t>
                              </w:r>
                              <w:r>
                                <w:rPr>
                                  <w:lang w:val="en-US"/>
                                </w:rPr>
                                <w:t>ru</w:t>
                              </w:r>
                            </w:p>
                            <w:p w:rsidR="0031330E" w:rsidRDefault="0031330E" w:rsidP="00B11659">
                              <w:pPr>
                                <w:spacing w:line="360" w:lineRule="auto"/>
                                <w:jc w:val="center"/>
                              </w:pPr>
                              <w:r>
                                <w:t>_____________ № ____________</w:t>
                              </w:r>
                            </w:p>
                            <w:p w:rsidR="0031330E" w:rsidRDefault="0031330E" w:rsidP="00B11659">
                              <w:pPr>
                                <w:spacing w:line="360" w:lineRule="auto"/>
                                <w:jc w:val="center"/>
                              </w:pPr>
                              <w:r>
                                <w:t>На № ____________ от ______________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" name="Picture 14" descr="black-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81" y="1134"/>
                            <a:ext cx="1144" cy="1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" o:spid="_x0000_s1026" style="position:absolute;left:0;text-align:left;margin-left:0;margin-top:-86pt;width:465.15pt;height:207pt;z-index:251655168" coordorigin="1701,1134" coordsize="9303,41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" o:spid="_x0000_s1027" type="#_x0000_t202" style="position:absolute;left:6921;top:2214;width:4083;height:3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83Z8IA&#10;AADbAAAADwAAAGRycy9kb3ducmV2LnhtbESPzYvCMBTE74L/Q3iCF1lTcxCpRhFZ2b36cfH2aF4/&#10;2OalbbK2+tdvFgSPw8z8htnsBluLO3W+cqxhMU9AEGfOVFxouF6OHysQPiAbrB2Thgd52G3How2m&#10;xvV8ovs5FCJC2KeooQyhSaX0WUkW/dw1xNHLXWcxRNkV0nTYR7itpUqSpbRYcVwosaFDSdnP+ddq&#10;cP3nwzpqEzW7Pe3XYd+ectVqPZ0M+zWIQEN4h1/tb6NBKfj/En+A3P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DzdnwgAAANsAAAAPAAAAAAAAAAAAAAAAAJgCAABkcnMvZG93&#10;bnJldi54bWxQSwUGAAAAAAQABAD1AAAAhwMAAAAA&#10;" strokecolor="white">
                  <v:textbox>
                    <w:txbxContent>
                      <w:p w:rsidR="0031330E" w:rsidRPr="00991E9D" w:rsidRDefault="0031330E" w:rsidP="00B11659">
                        <w:pPr>
                          <w:widowControl w:val="0"/>
                          <w:jc w:val="center"/>
                          <w:rPr>
                            <w:color w:val="23292F"/>
                          </w:rPr>
                        </w:pPr>
                        <w:r w:rsidRPr="008069F1">
                          <w:rPr>
                            <w:color w:val="23292F"/>
                          </w:rPr>
                          <w:t xml:space="preserve">Форма </w:t>
                        </w:r>
                        <w:r>
                          <w:rPr>
                            <w:color w:val="23292F"/>
                          </w:rPr>
                          <w:t xml:space="preserve">Уведомление о проведении </w:t>
                        </w:r>
                        <w:r w:rsidRPr="00991E9D">
                          <w:rPr>
                            <w:color w:val="23292F"/>
                          </w:rPr>
                          <w:t>контрольного мероприятия</w:t>
                        </w:r>
                      </w:p>
                      <w:p w:rsidR="0031330E" w:rsidRDefault="0031330E" w:rsidP="00B11659">
                        <w:pPr>
                          <w:rPr>
                            <w:color w:val="000000"/>
                            <w:sz w:val="26"/>
                            <w:szCs w:val="26"/>
                            <w:shd w:val="clear" w:color="auto" w:fill="FFFFFF"/>
                          </w:rPr>
                        </w:pPr>
                      </w:p>
                    </w:txbxContent>
                  </v:textbox>
                </v:shape>
                <v:rect id="Rectangle 13" o:spid="_x0000_s1028" style="position:absolute;left:1701;top:2394;width:4680;height:27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DrE8MA&#10;AADbAAAADwAAAGRycy9kb3ducmV2LnhtbESPzWrDMBCE74W+g9hCb43cBELjRAklxpDe8nfJbbE2&#10;tom1siXFdt++CgR6HGbmG2a1GU0jenK+tqzgc5KAIC6srrlUcD7lH18gfEDW2FgmBb/kYbN+fVlh&#10;qu3AB+qPoRQRwj5FBVUIbSqlLyoy6Ce2JY7e1TqDIUpXSu1wiHDTyGmSzKXBmuNChS1tKypux7tR&#10;kLm5zv12l+WLy5CFn33Xd7JT6v1t/F6CCDSG//CzvdMKpjN4fIk/QK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YDrE8MAAADbAAAADwAAAAAAAAAAAAAAAACYAgAAZHJzL2Rv&#10;d25yZXYueG1sUEsFBgAAAAAEAAQA9QAAAIgDAAAAAA==&#10;" filled="f" stroked="f" strokeweight="0">
                  <v:textbox inset="0,0,0,0">
                    <w:txbxContent>
                      <w:p w:rsidR="0031330E" w:rsidRDefault="0031330E" w:rsidP="00B11659">
                        <w:pPr>
                          <w:pStyle w:val="aa"/>
                          <w:ind w:left="0" w:right="0"/>
                        </w:pPr>
                        <w:r>
                          <w:t>АДМИНИСТРАЦИЯ ЮРГИНСКОГО</w:t>
                        </w:r>
                      </w:p>
                      <w:p w:rsidR="0031330E" w:rsidRDefault="0031330E" w:rsidP="00B11659">
                        <w:pPr>
                          <w:pStyle w:val="aa"/>
                          <w:ind w:left="0" w:right="0"/>
                        </w:pPr>
                        <w:r>
                          <w:t>МУНИЦИПАЛЬНОГО РАЙОНА</w:t>
                        </w:r>
                      </w:p>
                      <w:p w:rsidR="0031330E" w:rsidRDefault="0031330E" w:rsidP="00B11659">
                        <w:pPr>
                          <w:pStyle w:val="e9"/>
                          <w:widowControl/>
                          <w:autoSpaceDE/>
                          <w:autoSpaceDN/>
                          <w:jc w:val="center"/>
                        </w:pPr>
                        <w:r>
                          <w:t>652050, г. Юрга, Кемеровской области,</w:t>
                        </w:r>
                      </w:p>
                      <w:p w:rsidR="0031330E" w:rsidRDefault="0031330E" w:rsidP="00B11659">
                        <w:pPr>
                          <w:pStyle w:val="e9"/>
                          <w:widowControl/>
                          <w:autoSpaceDE/>
                          <w:autoSpaceDN/>
                          <w:jc w:val="center"/>
                        </w:pPr>
                        <w:r>
                          <w:t>ул. Машиностроителей, д. 37</w:t>
                        </w:r>
                        <w:r>
                          <w:br/>
                          <w:t>тел. 4-18-98, факс: (384-51) 4-04-00</w:t>
                        </w:r>
                      </w:p>
                      <w:p w:rsidR="0031330E" w:rsidRPr="002A4D82" w:rsidRDefault="0031330E" w:rsidP="00B11659">
                        <w:pPr>
                          <w:pStyle w:val="e9"/>
                          <w:widowControl/>
                          <w:autoSpaceDE/>
                          <w:autoSpaceDN/>
                          <w:jc w:val="center"/>
                        </w:pPr>
                        <w:r>
                          <w:rPr>
                            <w:lang w:val="en-US"/>
                          </w:rPr>
                          <w:t>E</w:t>
                        </w:r>
                        <w:r w:rsidRPr="002A4D82">
                          <w:t>-</w:t>
                        </w:r>
                        <w:r>
                          <w:rPr>
                            <w:lang w:val="en-US"/>
                          </w:rPr>
                          <w:t>mail</w:t>
                        </w:r>
                        <w:r w:rsidRPr="002A4D82">
                          <w:t xml:space="preserve">: </w:t>
                        </w:r>
                        <w:r>
                          <w:rPr>
                            <w:lang w:val="en-US"/>
                          </w:rPr>
                          <w:t>adm</w:t>
                        </w:r>
                        <w:r w:rsidRPr="002A4D82">
                          <w:t>@</w:t>
                        </w:r>
                        <w:r>
                          <w:rPr>
                            <w:lang w:val="en-US"/>
                          </w:rPr>
                          <w:t>yurgregion</w:t>
                        </w:r>
                        <w:r w:rsidRPr="002A4D82">
                          <w:t>.</w:t>
                        </w:r>
                        <w:r>
                          <w:rPr>
                            <w:lang w:val="en-US"/>
                          </w:rPr>
                          <w:t>ru</w:t>
                        </w:r>
                      </w:p>
                      <w:p w:rsidR="0031330E" w:rsidRDefault="0031330E" w:rsidP="00B11659">
                        <w:pPr>
                          <w:spacing w:line="360" w:lineRule="auto"/>
                          <w:jc w:val="center"/>
                        </w:pPr>
                        <w:r>
                          <w:t>_____________ № ____________</w:t>
                        </w:r>
                      </w:p>
                      <w:p w:rsidR="0031330E" w:rsidRDefault="0031330E" w:rsidP="00B11659">
                        <w:pPr>
                          <w:spacing w:line="360" w:lineRule="auto"/>
                          <w:jc w:val="center"/>
                        </w:pPr>
                        <w:r>
                          <w:t>На № ____________ от ______________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29" type="#_x0000_t75" alt="black-150" style="position:absolute;left:3681;top:1134;width:1144;height:12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nHBsjFAAAA2wAAAA8AAABkcnMvZG93bnJldi54bWxEj19rwkAQxN8LfodjC32rl4qIpp5SFG1f&#10;xD+17euSW5Ngbi/mthq/vScU+jjMzG+Y8bR1lTpTE0rPBl66CSjizNuScwP7z8XzEFQQZIuVZzJw&#10;pQDTSedhjKn1F97SeSe5ihAOKRooROpU65AV5DB0fU0cvYNvHEqUTa5tg5cId5XuJclAOyw5LhRY&#10;06yg7Lj7dQa+ZTk6HVan9XtfL5LBfLP/ka+jMU+P7dsrKKFW/sN/7Q9roNeH+5f4A/TkB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JxwbIxQAAANsAAAAPAAAAAAAAAAAAAAAA&#10;AJ8CAABkcnMvZG93bnJldi54bWxQSwUGAAAAAAQABAD3AAAAkQMAAAAA&#10;">
                  <v:imagedata r:id="rId13" o:title="black-150"/>
                </v:shape>
              </v:group>
            </w:pict>
          </mc:Fallback>
        </mc:AlternateContent>
      </w:r>
    </w:p>
    <w:p w:rsidR="00B11659" w:rsidRDefault="00B11659" w:rsidP="008069F1">
      <w:pPr>
        <w:jc w:val="right"/>
        <w:rPr>
          <w:color w:val="23292F"/>
        </w:rPr>
      </w:pPr>
    </w:p>
    <w:p w:rsidR="00B11659" w:rsidRDefault="00B11659" w:rsidP="008069F1">
      <w:pPr>
        <w:jc w:val="right"/>
        <w:rPr>
          <w:color w:val="23292F"/>
        </w:rPr>
      </w:pPr>
    </w:p>
    <w:p w:rsidR="00B11659" w:rsidRDefault="00B11659" w:rsidP="008069F1">
      <w:pPr>
        <w:jc w:val="right"/>
        <w:rPr>
          <w:color w:val="23292F"/>
        </w:rPr>
      </w:pPr>
    </w:p>
    <w:p w:rsidR="00B11659" w:rsidRDefault="00B11659" w:rsidP="008069F1">
      <w:pPr>
        <w:jc w:val="right"/>
        <w:rPr>
          <w:color w:val="23292F"/>
        </w:rPr>
      </w:pPr>
    </w:p>
    <w:p w:rsidR="00B11659" w:rsidRDefault="00B11659" w:rsidP="008069F1">
      <w:pPr>
        <w:jc w:val="right"/>
        <w:rPr>
          <w:color w:val="23292F"/>
        </w:rPr>
      </w:pPr>
    </w:p>
    <w:p w:rsidR="00B11659" w:rsidRDefault="00B11659" w:rsidP="008069F1">
      <w:pPr>
        <w:jc w:val="right"/>
        <w:rPr>
          <w:color w:val="23292F"/>
        </w:rPr>
      </w:pPr>
    </w:p>
    <w:p w:rsidR="00B11659" w:rsidRDefault="00B11659" w:rsidP="008069F1">
      <w:pPr>
        <w:jc w:val="right"/>
        <w:rPr>
          <w:color w:val="23292F"/>
        </w:rPr>
      </w:pPr>
    </w:p>
    <w:p w:rsidR="00AE7780" w:rsidRDefault="00AE7780" w:rsidP="00BB4987">
      <w:pPr>
        <w:jc w:val="center"/>
        <w:rPr>
          <w:color w:val="23292F"/>
        </w:rPr>
      </w:pPr>
    </w:p>
    <w:p w:rsidR="00991E9D" w:rsidRPr="00991E9D" w:rsidRDefault="00991E9D" w:rsidP="00BB4987">
      <w:pPr>
        <w:jc w:val="center"/>
        <w:rPr>
          <w:b/>
          <w:lang w:eastAsia="ar-SA"/>
        </w:rPr>
      </w:pPr>
      <w:r w:rsidRPr="00991E9D">
        <w:rPr>
          <w:b/>
          <w:lang w:eastAsia="ar-SA"/>
        </w:rPr>
        <w:t>Уведомление о проведении контрольного мероприятия</w:t>
      </w:r>
    </w:p>
    <w:p w:rsidR="00991E9D" w:rsidRPr="00BB4987" w:rsidRDefault="00991E9D" w:rsidP="00BB4987">
      <w:pPr>
        <w:widowControl w:val="0"/>
        <w:suppressAutoHyphens/>
        <w:jc w:val="center"/>
        <w:rPr>
          <w:lang w:eastAsia="ar-SA"/>
        </w:rPr>
      </w:pPr>
    </w:p>
    <w:p w:rsidR="00991E9D" w:rsidRPr="00991E9D" w:rsidRDefault="00991E9D" w:rsidP="00991E9D">
      <w:pPr>
        <w:suppressAutoHyphens/>
        <w:ind w:firstLine="567"/>
        <w:jc w:val="both"/>
        <w:rPr>
          <w:lang w:eastAsia="ar-SA"/>
        </w:rPr>
      </w:pPr>
      <w:r w:rsidRPr="00991E9D">
        <w:rPr>
          <w:lang w:eastAsia="ar-SA"/>
        </w:rPr>
        <w:t xml:space="preserve">В соответствии с постановлением </w:t>
      </w:r>
      <w:r>
        <w:rPr>
          <w:lang w:eastAsia="ar-SA"/>
        </w:rPr>
        <w:t>а</w:t>
      </w:r>
      <w:r w:rsidRPr="00991E9D">
        <w:rPr>
          <w:lang w:eastAsia="ar-SA"/>
        </w:rPr>
        <w:t xml:space="preserve">дминистрации </w:t>
      </w:r>
      <w:r>
        <w:rPr>
          <w:lang w:eastAsia="ar-SA"/>
        </w:rPr>
        <w:t>Юргинского муниципального района</w:t>
      </w:r>
      <w:r w:rsidRPr="00991E9D">
        <w:rPr>
          <w:lang w:eastAsia="ar-SA"/>
        </w:rPr>
        <w:t xml:space="preserve"> от «_»__________ №___ «Об утверждении Плана контрольной деятельности </w:t>
      </w:r>
      <w:r>
        <w:rPr>
          <w:lang w:eastAsia="ar-SA"/>
        </w:rPr>
        <w:t>контрольного отдела а</w:t>
      </w:r>
      <w:r w:rsidRPr="00991E9D">
        <w:rPr>
          <w:lang w:eastAsia="ar-SA"/>
        </w:rPr>
        <w:t xml:space="preserve">дминистрации </w:t>
      </w:r>
      <w:r>
        <w:rPr>
          <w:lang w:eastAsia="ar-SA"/>
        </w:rPr>
        <w:t>Юргинского муниципального района</w:t>
      </w:r>
      <w:r w:rsidRPr="00991E9D">
        <w:rPr>
          <w:lang w:eastAsia="ar-SA"/>
        </w:rPr>
        <w:t xml:space="preserve"> на ___ год» будет проводиться ________________ проверка.</w:t>
      </w:r>
    </w:p>
    <w:p w:rsidR="00991E9D" w:rsidRPr="00991E9D" w:rsidRDefault="00991E9D" w:rsidP="00991E9D">
      <w:pPr>
        <w:widowControl w:val="0"/>
        <w:suppressAutoHyphens/>
        <w:ind w:firstLine="709"/>
        <w:jc w:val="both"/>
        <w:rPr>
          <w:color w:val="FF0000"/>
          <w:lang w:eastAsia="ar-SA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2"/>
        <w:gridCol w:w="4900"/>
      </w:tblGrid>
      <w:tr w:rsidR="00991E9D" w:rsidRPr="00991E9D" w:rsidTr="00BB4987">
        <w:trPr>
          <w:jc w:val="center"/>
        </w:trPr>
        <w:tc>
          <w:tcPr>
            <w:tcW w:w="4734" w:type="dxa"/>
            <w:shd w:val="clear" w:color="auto" w:fill="auto"/>
            <w:vAlign w:val="center"/>
          </w:tcPr>
          <w:p w:rsidR="00991E9D" w:rsidRPr="00991E9D" w:rsidRDefault="00991E9D" w:rsidP="00BB4987">
            <w:pPr>
              <w:suppressAutoHyphens/>
              <w:autoSpaceDE w:val="0"/>
              <w:autoSpaceDN w:val="0"/>
              <w:adjustRightInd w:val="0"/>
              <w:rPr>
                <w:b/>
                <w:lang w:eastAsia="ar-SA"/>
              </w:rPr>
            </w:pPr>
            <w:r w:rsidRPr="00991E9D">
              <w:rPr>
                <w:b/>
                <w:lang w:eastAsia="ar-SA"/>
              </w:rPr>
              <w:t>Наименование органа, проводящего контрольное мероприятие</w:t>
            </w:r>
          </w:p>
        </w:tc>
        <w:tc>
          <w:tcPr>
            <w:tcW w:w="5014" w:type="dxa"/>
            <w:shd w:val="clear" w:color="auto" w:fill="auto"/>
            <w:vAlign w:val="center"/>
          </w:tcPr>
          <w:p w:rsidR="00991E9D" w:rsidRPr="00991E9D" w:rsidRDefault="00991E9D" w:rsidP="00991E9D">
            <w:pPr>
              <w:widowControl w:val="0"/>
              <w:suppressAutoHyphens/>
              <w:rPr>
                <w:lang w:eastAsia="ar-SA"/>
              </w:rPr>
            </w:pPr>
          </w:p>
        </w:tc>
      </w:tr>
      <w:tr w:rsidR="00991E9D" w:rsidRPr="00991E9D" w:rsidTr="00BB4987">
        <w:trPr>
          <w:jc w:val="center"/>
        </w:trPr>
        <w:tc>
          <w:tcPr>
            <w:tcW w:w="4734" w:type="dxa"/>
            <w:shd w:val="clear" w:color="auto" w:fill="auto"/>
            <w:vAlign w:val="center"/>
          </w:tcPr>
          <w:p w:rsidR="00991E9D" w:rsidRPr="00991E9D" w:rsidRDefault="00991E9D" w:rsidP="00BB4987">
            <w:pPr>
              <w:suppressAutoHyphens/>
              <w:autoSpaceDE w:val="0"/>
              <w:autoSpaceDN w:val="0"/>
              <w:adjustRightInd w:val="0"/>
              <w:rPr>
                <w:b/>
                <w:lang w:eastAsia="ar-SA"/>
              </w:rPr>
            </w:pPr>
            <w:r w:rsidRPr="00991E9D">
              <w:rPr>
                <w:b/>
                <w:lang w:eastAsia="ar-SA"/>
              </w:rPr>
              <w:t>Наименование объекта контроля, ИНН, адрес местонахождения</w:t>
            </w:r>
          </w:p>
        </w:tc>
        <w:tc>
          <w:tcPr>
            <w:tcW w:w="5014" w:type="dxa"/>
            <w:shd w:val="clear" w:color="auto" w:fill="auto"/>
          </w:tcPr>
          <w:p w:rsidR="00991E9D" w:rsidRPr="00991E9D" w:rsidRDefault="00991E9D" w:rsidP="00991E9D">
            <w:pPr>
              <w:widowControl w:val="0"/>
              <w:suppressAutoHyphens/>
              <w:rPr>
                <w:lang w:eastAsia="ar-SA"/>
              </w:rPr>
            </w:pPr>
          </w:p>
        </w:tc>
      </w:tr>
      <w:tr w:rsidR="00991E9D" w:rsidRPr="00991E9D" w:rsidTr="00BB4987">
        <w:trPr>
          <w:jc w:val="center"/>
        </w:trPr>
        <w:tc>
          <w:tcPr>
            <w:tcW w:w="4734" w:type="dxa"/>
            <w:shd w:val="clear" w:color="auto" w:fill="auto"/>
            <w:vAlign w:val="center"/>
          </w:tcPr>
          <w:p w:rsidR="00991E9D" w:rsidRPr="00991E9D" w:rsidRDefault="00991E9D" w:rsidP="00BB4987">
            <w:pPr>
              <w:widowControl w:val="0"/>
              <w:suppressAutoHyphens/>
              <w:rPr>
                <w:b/>
                <w:lang w:eastAsia="ar-SA"/>
              </w:rPr>
            </w:pPr>
            <w:r w:rsidRPr="00991E9D">
              <w:rPr>
                <w:b/>
                <w:lang w:eastAsia="ar-SA"/>
              </w:rPr>
              <w:t>Предмет контрольного мероприятия (проверяемые вопросы), в том числе период времени, за который проверяется деятельность объекта контроля</w:t>
            </w:r>
          </w:p>
        </w:tc>
        <w:tc>
          <w:tcPr>
            <w:tcW w:w="5014" w:type="dxa"/>
            <w:shd w:val="clear" w:color="auto" w:fill="auto"/>
          </w:tcPr>
          <w:p w:rsidR="00991E9D" w:rsidRPr="00991E9D" w:rsidRDefault="00991E9D" w:rsidP="00991E9D">
            <w:pPr>
              <w:widowControl w:val="0"/>
              <w:suppressAutoHyphens/>
              <w:rPr>
                <w:lang w:eastAsia="ar-SA"/>
              </w:rPr>
            </w:pPr>
          </w:p>
        </w:tc>
      </w:tr>
      <w:tr w:rsidR="00991E9D" w:rsidRPr="00991E9D" w:rsidTr="00BB4987">
        <w:trPr>
          <w:trHeight w:val="487"/>
          <w:jc w:val="center"/>
        </w:trPr>
        <w:tc>
          <w:tcPr>
            <w:tcW w:w="4734" w:type="dxa"/>
            <w:shd w:val="clear" w:color="auto" w:fill="auto"/>
            <w:vAlign w:val="center"/>
          </w:tcPr>
          <w:p w:rsidR="00991E9D" w:rsidRPr="00991E9D" w:rsidRDefault="00991E9D" w:rsidP="00BB4987">
            <w:pPr>
              <w:widowControl w:val="0"/>
              <w:suppressAutoHyphens/>
              <w:rPr>
                <w:b/>
                <w:lang w:eastAsia="ar-SA"/>
              </w:rPr>
            </w:pPr>
            <w:r w:rsidRPr="00991E9D">
              <w:rPr>
                <w:b/>
                <w:lang w:eastAsia="ar-SA"/>
              </w:rPr>
              <w:t>Тема контрольного мероприятия</w:t>
            </w:r>
          </w:p>
        </w:tc>
        <w:tc>
          <w:tcPr>
            <w:tcW w:w="5014" w:type="dxa"/>
            <w:shd w:val="clear" w:color="auto" w:fill="auto"/>
          </w:tcPr>
          <w:p w:rsidR="00991E9D" w:rsidRPr="00991E9D" w:rsidRDefault="00991E9D" w:rsidP="00991E9D">
            <w:pPr>
              <w:widowControl w:val="0"/>
              <w:suppressAutoHyphens/>
              <w:rPr>
                <w:lang w:eastAsia="ar-SA"/>
              </w:rPr>
            </w:pPr>
          </w:p>
        </w:tc>
      </w:tr>
      <w:tr w:rsidR="00991E9D" w:rsidRPr="00991E9D" w:rsidTr="00BB4987">
        <w:trPr>
          <w:trHeight w:val="487"/>
          <w:jc w:val="center"/>
        </w:trPr>
        <w:tc>
          <w:tcPr>
            <w:tcW w:w="4734" w:type="dxa"/>
            <w:shd w:val="clear" w:color="auto" w:fill="auto"/>
            <w:vAlign w:val="center"/>
          </w:tcPr>
          <w:p w:rsidR="00991E9D" w:rsidRPr="00991E9D" w:rsidRDefault="00991E9D" w:rsidP="00BB4987">
            <w:pPr>
              <w:widowControl w:val="0"/>
              <w:suppressAutoHyphens/>
              <w:rPr>
                <w:b/>
                <w:lang w:eastAsia="ar-SA"/>
              </w:rPr>
            </w:pPr>
            <w:r w:rsidRPr="00991E9D">
              <w:rPr>
                <w:b/>
                <w:lang w:eastAsia="ar-SA"/>
              </w:rPr>
              <w:t xml:space="preserve">Метод контрольного мероприятия </w:t>
            </w:r>
          </w:p>
        </w:tc>
        <w:tc>
          <w:tcPr>
            <w:tcW w:w="5014" w:type="dxa"/>
            <w:shd w:val="clear" w:color="auto" w:fill="auto"/>
            <w:vAlign w:val="center"/>
          </w:tcPr>
          <w:p w:rsidR="00991E9D" w:rsidRPr="00991E9D" w:rsidRDefault="00991E9D" w:rsidP="00991E9D">
            <w:pPr>
              <w:widowControl w:val="0"/>
              <w:suppressAutoHyphens/>
              <w:rPr>
                <w:lang w:eastAsia="ar-SA"/>
              </w:rPr>
            </w:pPr>
          </w:p>
        </w:tc>
      </w:tr>
      <w:tr w:rsidR="00991E9D" w:rsidRPr="00991E9D" w:rsidTr="00BB4987">
        <w:trPr>
          <w:trHeight w:val="551"/>
          <w:jc w:val="center"/>
        </w:trPr>
        <w:tc>
          <w:tcPr>
            <w:tcW w:w="4734" w:type="dxa"/>
            <w:shd w:val="clear" w:color="auto" w:fill="auto"/>
            <w:vAlign w:val="center"/>
          </w:tcPr>
          <w:p w:rsidR="00991E9D" w:rsidRPr="00991E9D" w:rsidRDefault="00991E9D" w:rsidP="00BB4987">
            <w:pPr>
              <w:widowControl w:val="0"/>
              <w:suppressAutoHyphens/>
              <w:rPr>
                <w:b/>
                <w:lang w:eastAsia="ar-SA"/>
              </w:rPr>
            </w:pPr>
            <w:r w:rsidRPr="00991E9D">
              <w:rPr>
                <w:b/>
                <w:lang w:eastAsia="ar-SA"/>
              </w:rPr>
              <w:t>Дата начала и дата окончания проведения контрольного мероприятия</w:t>
            </w:r>
          </w:p>
        </w:tc>
        <w:tc>
          <w:tcPr>
            <w:tcW w:w="5014" w:type="dxa"/>
            <w:shd w:val="clear" w:color="auto" w:fill="auto"/>
            <w:vAlign w:val="center"/>
          </w:tcPr>
          <w:p w:rsidR="00991E9D" w:rsidRPr="00991E9D" w:rsidRDefault="00991E9D" w:rsidP="00991E9D">
            <w:pPr>
              <w:widowControl w:val="0"/>
              <w:suppressAutoHyphens/>
              <w:rPr>
                <w:lang w:eastAsia="ar-SA"/>
              </w:rPr>
            </w:pPr>
          </w:p>
        </w:tc>
      </w:tr>
    </w:tbl>
    <w:p w:rsidR="00991E9D" w:rsidRPr="00991E9D" w:rsidRDefault="00991E9D" w:rsidP="00991E9D">
      <w:pPr>
        <w:suppressAutoHyphens/>
        <w:jc w:val="both"/>
        <w:rPr>
          <w:color w:val="FF0000"/>
          <w:lang w:eastAsia="ar-SA"/>
        </w:rPr>
      </w:pPr>
    </w:p>
    <w:p w:rsidR="00991E9D" w:rsidRPr="00991E9D" w:rsidRDefault="00991E9D" w:rsidP="00991E9D">
      <w:pPr>
        <w:suppressAutoHyphens/>
        <w:jc w:val="both"/>
        <w:rPr>
          <w:lang w:eastAsia="ar-SA"/>
        </w:rPr>
      </w:pPr>
      <w:r w:rsidRPr="00991E9D">
        <w:rPr>
          <w:color w:val="FF0000"/>
          <w:lang w:eastAsia="ar-SA"/>
        </w:rPr>
        <w:t xml:space="preserve">         </w:t>
      </w:r>
      <w:r w:rsidRPr="00991E9D">
        <w:rPr>
          <w:lang w:eastAsia="ar-SA"/>
        </w:rPr>
        <w:t xml:space="preserve">Приложение: </w:t>
      </w:r>
    </w:p>
    <w:p w:rsidR="00991E9D" w:rsidRDefault="00991E9D" w:rsidP="00991E9D">
      <w:pPr>
        <w:suppressAutoHyphens/>
        <w:jc w:val="both"/>
        <w:rPr>
          <w:lang w:eastAsia="ar-SA"/>
        </w:rPr>
      </w:pPr>
      <w:r w:rsidRPr="00991E9D">
        <w:rPr>
          <w:lang w:eastAsia="ar-SA"/>
        </w:rPr>
        <w:t xml:space="preserve">         на _____ листах.</w:t>
      </w:r>
    </w:p>
    <w:p w:rsidR="00991E9D" w:rsidRPr="00991E9D" w:rsidRDefault="00991E9D" w:rsidP="00991E9D">
      <w:pPr>
        <w:suppressAutoHyphens/>
        <w:jc w:val="both"/>
        <w:rPr>
          <w:lang w:eastAsia="ar-SA"/>
        </w:rPr>
      </w:pPr>
    </w:p>
    <w:p w:rsidR="00991E9D" w:rsidRPr="00991E9D" w:rsidRDefault="00991E9D" w:rsidP="00991E9D">
      <w:pPr>
        <w:suppressAutoHyphens/>
        <w:jc w:val="both"/>
        <w:rPr>
          <w:lang w:eastAsia="ar-S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04"/>
        <w:gridCol w:w="4768"/>
      </w:tblGrid>
      <w:tr w:rsidR="00991E9D" w:rsidTr="00B404FB">
        <w:tc>
          <w:tcPr>
            <w:tcW w:w="4927" w:type="dxa"/>
            <w:shd w:val="clear" w:color="auto" w:fill="auto"/>
          </w:tcPr>
          <w:p w:rsidR="00991E9D" w:rsidRPr="00B404FB" w:rsidRDefault="00991E9D" w:rsidP="00B404FB">
            <w:pPr>
              <w:pStyle w:val="21"/>
              <w:shd w:val="clear" w:color="auto" w:fill="auto"/>
              <w:tabs>
                <w:tab w:val="left" w:pos="993"/>
                <w:tab w:val="left" w:pos="1281"/>
              </w:tabs>
              <w:spacing w:before="0" w:after="0" w:line="240" w:lineRule="auto"/>
              <w:ind w:right="20"/>
              <w:jc w:val="both"/>
              <w:rPr>
                <w:spacing w:val="0"/>
                <w:sz w:val="26"/>
                <w:szCs w:val="26"/>
              </w:rPr>
            </w:pPr>
            <w:r w:rsidRPr="00B404FB">
              <w:rPr>
                <w:color w:val="000000"/>
                <w:spacing w:val="0"/>
                <w:sz w:val="26"/>
                <w:szCs w:val="26"/>
              </w:rPr>
              <w:t>Заместителя главы Юргинского муниципального района по организационно-территориальным вопросам.</w:t>
            </w:r>
          </w:p>
          <w:p w:rsidR="00991E9D" w:rsidRDefault="00991E9D" w:rsidP="00B404FB">
            <w:pPr>
              <w:suppressAutoHyphens/>
              <w:jc w:val="both"/>
              <w:rPr>
                <w:lang w:eastAsia="ar-SA"/>
              </w:rPr>
            </w:pPr>
          </w:p>
        </w:tc>
        <w:tc>
          <w:tcPr>
            <w:tcW w:w="4927" w:type="dxa"/>
            <w:shd w:val="clear" w:color="auto" w:fill="auto"/>
          </w:tcPr>
          <w:p w:rsidR="00991E9D" w:rsidRDefault="00991E9D" w:rsidP="00B404FB">
            <w:pPr>
              <w:suppressAutoHyphens/>
              <w:jc w:val="both"/>
              <w:rPr>
                <w:lang w:eastAsia="ar-SA"/>
              </w:rPr>
            </w:pPr>
          </w:p>
          <w:p w:rsidR="00991E9D" w:rsidRDefault="00991E9D" w:rsidP="00B404FB">
            <w:pPr>
              <w:suppressAutoHyphens/>
              <w:jc w:val="both"/>
              <w:rPr>
                <w:lang w:eastAsia="ar-SA"/>
              </w:rPr>
            </w:pPr>
          </w:p>
          <w:p w:rsidR="00991E9D" w:rsidRDefault="00991E9D" w:rsidP="00B404FB">
            <w:pPr>
              <w:suppressAutoHyphens/>
              <w:jc w:val="both"/>
              <w:rPr>
                <w:lang w:eastAsia="ar-SA"/>
              </w:rPr>
            </w:pPr>
          </w:p>
          <w:p w:rsidR="00991E9D" w:rsidRDefault="00991E9D" w:rsidP="00B404FB">
            <w:pPr>
              <w:suppressAutoHyphens/>
              <w:jc w:val="right"/>
              <w:rPr>
                <w:lang w:eastAsia="ar-SA"/>
              </w:rPr>
            </w:pPr>
            <w:r>
              <w:rPr>
                <w:lang w:eastAsia="ar-SA"/>
              </w:rPr>
              <w:t>Е.С. Кудрявцева</w:t>
            </w:r>
          </w:p>
        </w:tc>
      </w:tr>
    </w:tbl>
    <w:p w:rsidR="00BB4987" w:rsidRDefault="00BB4987" w:rsidP="00CA20DA">
      <w:pPr>
        <w:jc w:val="right"/>
        <w:rPr>
          <w:color w:val="23292F"/>
        </w:rPr>
      </w:pPr>
    </w:p>
    <w:p w:rsidR="00BB4987" w:rsidRPr="00B6663B" w:rsidRDefault="00BB4987" w:rsidP="00BB4987">
      <w:pPr>
        <w:ind w:left="5103"/>
      </w:pPr>
      <w:r>
        <w:rPr>
          <w:color w:val="23292F"/>
        </w:rPr>
        <w:br w:type="page"/>
      </w:r>
      <w:r w:rsidRPr="00B6663B">
        <w:lastRenderedPageBreak/>
        <w:t>Приложение</w:t>
      </w:r>
      <w:r>
        <w:t xml:space="preserve"> № 3</w:t>
      </w:r>
    </w:p>
    <w:p w:rsidR="00BB4987" w:rsidRPr="00B6663B" w:rsidRDefault="00BB4987" w:rsidP="00BB4987">
      <w:pPr>
        <w:ind w:left="5103"/>
      </w:pPr>
      <w:r w:rsidRPr="00B6663B">
        <w:t>к распоряжению администрации</w:t>
      </w:r>
    </w:p>
    <w:p w:rsidR="00BB4987" w:rsidRPr="00B6663B" w:rsidRDefault="00BB4987" w:rsidP="00BB4987">
      <w:pPr>
        <w:ind w:left="5103"/>
      </w:pPr>
      <w:r w:rsidRPr="00B6663B">
        <w:t>Юргинского муниципального района</w:t>
      </w:r>
    </w:p>
    <w:p w:rsidR="00BB4987" w:rsidRPr="00B6663B" w:rsidRDefault="00946D26" w:rsidP="00BB4987">
      <w:pPr>
        <w:ind w:left="5103"/>
      </w:pPr>
      <w:r w:rsidRPr="00946D26">
        <w:t>от 30.11.2017 № 418-р</w:t>
      </w:r>
    </w:p>
    <w:p w:rsidR="009035F8" w:rsidRDefault="009035F8" w:rsidP="00CA20DA">
      <w:pPr>
        <w:jc w:val="right"/>
        <w:rPr>
          <w:color w:val="23292F"/>
        </w:rPr>
      </w:pPr>
    </w:p>
    <w:p w:rsidR="005927BF" w:rsidRDefault="00955578" w:rsidP="008069F1">
      <w:pPr>
        <w:rPr>
          <w:color w:val="23292F"/>
        </w:rPr>
      </w:pPr>
      <w:r>
        <w:rPr>
          <w:noProof/>
          <w:color w:val="23292F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-238760</wp:posOffset>
                </wp:positionV>
                <wp:extent cx="5907405" cy="2628900"/>
                <wp:effectExtent l="0" t="0" r="7620" b="10160"/>
                <wp:wrapNone/>
                <wp:docPr id="17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07405" cy="2628900"/>
                          <a:chOff x="1701" y="1134"/>
                          <a:chExt cx="9303" cy="4140"/>
                        </a:xfrm>
                      </wpg:grpSpPr>
                      <wps:wsp>
                        <wps:cNvPr id="18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6921" y="2214"/>
                            <a:ext cx="4083" cy="30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1330E" w:rsidRPr="00991E9D" w:rsidRDefault="0031330E" w:rsidP="009035F8">
                              <w:pPr>
                                <w:widowControl w:val="0"/>
                                <w:jc w:val="center"/>
                                <w:rPr>
                                  <w:color w:val="23292F"/>
                                </w:rPr>
                              </w:pPr>
                              <w:r w:rsidRPr="008069F1">
                                <w:rPr>
                                  <w:color w:val="23292F"/>
                                </w:rPr>
                                <w:t xml:space="preserve">Форма </w:t>
                              </w:r>
                              <w:r>
                                <w:rPr>
                                  <w:color w:val="23292F"/>
                                </w:rPr>
                                <w:t>Акта плановой (внеплановой) проверки</w:t>
                              </w:r>
                            </w:p>
                            <w:p w:rsidR="0031330E" w:rsidRDefault="0031330E" w:rsidP="009035F8">
                              <w:pPr>
                                <w:rPr>
                                  <w:color w:val="000000"/>
                                  <w:sz w:val="26"/>
                                  <w:szCs w:val="26"/>
                                  <w:shd w:val="clear" w:color="auto" w:fill="FFFFFF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701" y="2394"/>
                            <a:ext cx="4680" cy="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1330E" w:rsidRDefault="0031330E" w:rsidP="009035F8">
                              <w:pPr>
                                <w:pStyle w:val="aa"/>
                                <w:ind w:left="0" w:right="0"/>
                              </w:pPr>
                              <w:r>
                                <w:t>АДМИНИСТРАЦИЯ ЮРГИНСКОГО</w:t>
                              </w:r>
                            </w:p>
                            <w:p w:rsidR="0031330E" w:rsidRDefault="0031330E" w:rsidP="009035F8">
                              <w:pPr>
                                <w:pStyle w:val="aa"/>
                                <w:ind w:left="0" w:right="0"/>
                              </w:pPr>
                              <w:r>
                                <w:t>МУНИЦИПАЛЬНОГО РАЙОНА</w:t>
                              </w:r>
                            </w:p>
                            <w:p w:rsidR="0031330E" w:rsidRDefault="0031330E" w:rsidP="009035F8">
                              <w:pPr>
                                <w:pStyle w:val="e9"/>
                                <w:widowControl/>
                                <w:autoSpaceDE/>
                                <w:autoSpaceDN/>
                                <w:jc w:val="center"/>
                              </w:pPr>
                              <w:r>
                                <w:t>652050, г. Юрга, Кемеровской области,</w:t>
                              </w:r>
                            </w:p>
                            <w:p w:rsidR="0031330E" w:rsidRDefault="0031330E" w:rsidP="009035F8">
                              <w:pPr>
                                <w:pStyle w:val="e9"/>
                                <w:widowControl/>
                                <w:autoSpaceDE/>
                                <w:autoSpaceDN/>
                                <w:jc w:val="center"/>
                              </w:pPr>
                              <w:r>
                                <w:t>ул. Машиностроителей, д. 37</w:t>
                              </w:r>
                              <w:r>
                                <w:br/>
                                <w:t>тел. 4-18-98, факс: (384-51) 4-04-00</w:t>
                              </w:r>
                            </w:p>
                            <w:p w:rsidR="0031330E" w:rsidRPr="002A4D82" w:rsidRDefault="0031330E" w:rsidP="009035F8">
                              <w:pPr>
                                <w:pStyle w:val="e9"/>
                                <w:widowControl/>
                                <w:autoSpaceDE/>
                                <w:autoSpaceDN/>
                                <w:jc w:val="center"/>
                              </w:pPr>
                              <w:r>
                                <w:rPr>
                                  <w:lang w:val="en-US"/>
                                </w:rPr>
                                <w:t>E</w:t>
                              </w:r>
                              <w:r w:rsidRPr="002A4D82">
                                <w:t>-</w:t>
                              </w:r>
                              <w:r>
                                <w:rPr>
                                  <w:lang w:val="en-US"/>
                                </w:rPr>
                                <w:t>mail</w:t>
                              </w:r>
                              <w:r w:rsidRPr="002A4D82">
                                <w:t xml:space="preserve">: </w:t>
                              </w:r>
                              <w:r>
                                <w:rPr>
                                  <w:lang w:val="en-US"/>
                                </w:rPr>
                                <w:t>adm</w:t>
                              </w:r>
                              <w:r w:rsidRPr="002A4D82">
                                <w:t>@</w:t>
                              </w:r>
                              <w:r>
                                <w:rPr>
                                  <w:lang w:val="en-US"/>
                                </w:rPr>
                                <w:t>yurgregion</w:t>
                              </w:r>
                              <w:r w:rsidRPr="002A4D82">
                                <w:t>.</w:t>
                              </w:r>
                              <w:r>
                                <w:rPr>
                                  <w:lang w:val="en-US"/>
                                </w:rPr>
                                <w:t>ru</w:t>
                              </w:r>
                            </w:p>
                            <w:p w:rsidR="0031330E" w:rsidRDefault="0031330E" w:rsidP="009035F8">
                              <w:pPr>
                                <w:spacing w:line="360" w:lineRule="auto"/>
                                <w:jc w:val="center"/>
                              </w:pPr>
                              <w:r>
                                <w:t>_____________ № ____________</w:t>
                              </w:r>
                            </w:p>
                            <w:p w:rsidR="0031330E" w:rsidRDefault="0031330E" w:rsidP="009035F8">
                              <w:pPr>
                                <w:spacing w:line="360" w:lineRule="auto"/>
                                <w:jc w:val="center"/>
                              </w:pPr>
                              <w:r>
                                <w:t>На № ____________ от ______________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" name="Picture 18" descr="black-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81" y="1134"/>
                            <a:ext cx="1144" cy="1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" o:spid="_x0000_s1030" style="position:absolute;margin-left:12pt;margin-top:-18.8pt;width:465.15pt;height:207pt;z-index:251656192" coordorigin="1701,1134" coordsize="9303,41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">
                <v:shape id="Text Box 16" o:spid="_x0000_s1031" type="#_x0000_t202" style="position:absolute;left:6921;top:2214;width:4083;height:3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vKMMIA&#10;AADbAAAADwAAAGRycy9kb3ducmV2LnhtbESPQYvCQAyF7wv+hyGCF9GpPSxSHUVE0avuXryFTmyL&#10;nUzbGW3dX785LOwt4b2892W9HVytXtSFyrOBxTwBRZx7W3Fh4PvrOFuCChHZYu2ZDLwpwHYz+lhj&#10;Zn3PF3pdY6EkhEOGBsoYm0zrkJfkMMx9Qyza3XcOo6xdoW2HvYS7WqdJ8qkdViwNJTa0Lyl/XJ/O&#10;gO8Pb+epTdLp7ced9rv2ck9bYybjYbcCFWmI/+a/67MVfIGVX2QAvfk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i8owwgAAANsAAAAPAAAAAAAAAAAAAAAAAJgCAABkcnMvZG93&#10;bnJldi54bWxQSwUGAAAAAAQABAD1AAAAhwMAAAAA&#10;" strokecolor="white">
                  <v:textbox>
                    <w:txbxContent>
                      <w:p w:rsidR="0031330E" w:rsidRPr="00991E9D" w:rsidRDefault="0031330E" w:rsidP="009035F8">
                        <w:pPr>
                          <w:widowControl w:val="0"/>
                          <w:jc w:val="center"/>
                          <w:rPr>
                            <w:color w:val="23292F"/>
                          </w:rPr>
                        </w:pPr>
                        <w:r w:rsidRPr="008069F1">
                          <w:rPr>
                            <w:color w:val="23292F"/>
                          </w:rPr>
                          <w:t xml:space="preserve">Форма </w:t>
                        </w:r>
                        <w:r>
                          <w:rPr>
                            <w:color w:val="23292F"/>
                          </w:rPr>
                          <w:t>Акта плановой (внеплановой) проверки</w:t>
                        </w:r>
                      </w:p>
                      <w:p w:rsidR="0031330E" w:rsidRDefault="0031330E" w:rsidP="009035F8">
                        <w:pPr>
                          <w:rPr>
                            <w:color w:val="000000"/>
                            <w:sz w:val="26"/>
                            <w:szCs w:val="26"/>
                            <w:shd w:val="clear" w:color="auto" w:fill="FFFFFF"/>
                          </w:rPr>
                        </w:pPr>
                      </w:p>
                    </w:txbxContent>
                  </v:textbox>
                </v:shape>
                <v:rect id="Rectangle 17" o:spid="_x0000_s1032" style="position:absolute;left:1701;top:2394;width:4680;height:27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QWRMAA&#10;AADbAAAADwAAAGRycy9kb3ducmV2LnhtbERPTYvCMBC9L/gfwgje1lQPslajiKXg3lbdy96GZmyL&#10;zaRNsm399xthwds83uds96NpRE/O15YVLOYJCOLC6ppLBd/X/P0DhA/IGhvLpOBBHva7ydsWU20H&#10;PlN/CaWIIexTVFCF0KZS+qIig35uW+LI3awzGCJ0pdQOhxhuGrlMkpU0WHNsqLClY0XF/fJrFGRu&#10;pXN/PGX5+mfIwudX13eyU2o2HQ8bEIHG8BL/u086zl/D85d4gNz9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gQWRMAAAADbAAAADwAAAAAAAAAAAAAAAACYAgAAZHJzL2Rvd25y&#10;ZXYueG1sUEsFBgAAAAAEAAQA9QAAAIUDAAAAAA==&#10;" filled="f" stroked="f" strokeweight="0">
                  <v:textbox inset="0,0,0,0">
                    <w:txbxContent>
                      <w:p w:rsidR="0031330E" w:rsidRDefault="0031330E" w:rsidP="009035F8">
                        <w:pPr>
                          <w:pStyle w:val="aa"/>
                          <w:ind w:left="0" w:right="0"/>
                        </w:pPr>
                        <w:r>
                          <w:t>АДМИНИСТРАЦИЯ ЮРГИНСКОГО</w:t>
                        </w:r>
                      </w:p>
                      <w:p w:rsidR="0031330E" w:rsidRDefault="0031330E" w:rsidP="009035F8">
                        <w:pPr>
                          <w:pStyle w:val="aa"/>
                          <w:ind w:left="0" w:right="0"/>
                        </w:pPr>
                        <w:r>
                          <w:t>МУНИЦИПАЛЬНОГО РАЙОНА</w:t>
                        </w:r>
                      </w:p>
                      <w:p w:rsidR="0031330E" w:rsidRDefault="0031330E" w:rsidP="009035F8">
                        <w:pPr>
                          <w:pStyle w:val="e9"/>
                          <w:widowControl/>
                          <w:autoSpaceDE/>
                          <w:autoSpaceDN/>
                          <w:jc w:val="center"/>
                        </w:pPr>
                        <w:r>
                          <w:t>652050, г. Юрга, Кемеровской области,</w:t>
                        </w:r>
                      </w:p>
                      <w:p w:rsidR="0031330E" w:rsidRDefault="0031330E" w:rsidP="009035F8">
                        <w:pPr>
                          <w:pStyle w:val="e9"/>
                          <w:widowControl/>
                          <w:autoSpaceDE/>
                          <w:autoSpaceDN/>
                          <w:jc w:val="center"/>
                        </w:pPr>
                        <w:r>
                          <w:t>ул. Машиностроителей, д. 37</w:t>
                        </w:r>
                        <w:r>
                          <w:br/>
                          <w:t>тел. 4-18-98, факс: (384-51) 4-04-00</w:t>
                        </w:r>
                      </w:p>
                      <w:p w:rsidR="0031330E" w:rsidRPr="002A4D82" w:rsidRDefault="0031330E" w:rsidP="009035F8">
                        <w:pPr>
                          <w:pStyle w:val="e9"/>
                          <w:widowControl/>
                          <w:autoSpaceDE/>
                          <w:autoSpaceDN/>
                          <w:jc w:val="center"/>
                        </w:pPr>
                        <w:r>
                          <w:rPr>
                            <w:lang w:val="en-US"/>
                          </w:rPr>
                          <w:t>E</w:t>
                        </w:r>
                        <w:r w:rsidRPr="002A4D82">
                          <w:t>-</w:t>
                        </w:r>
                        <w:r>
                          <w:rPr>
                            <w:lang w:val="en-US"/>
                          </w:rPr>
                          <w:t>mail</w:t>
                        </w:r>
                        <w:r w:rsidRPr="002A4D82">
                          <w:t xml:space="preserve">: </w:t>
                        </w:r>
                        <w:r>
                          <w:rPr>
                            <w:lang w:val="en-US"/>
                          </w:rPr>
                          <w:t>adm</w:t>
                        </w:r>
                        <w:r w:rsidRPr="002A4D82">
                          <w:t>@</w:t>
                        </w:r>
                        <w:r>
                          <w:rPr>
                            <w:lang w:val="en-US"/>
                          </w:rPr>
                          <w:t>yurgregion</w:t>
                        </w:r>
                        <w:r w:rsidRPr="002A4D82">
                          <w:t>.</w:t>
                        </w:r>
                        <w:r>
                          <w:rPr>
                            <w:lang w:val="en-US"/>
                          </w:rPr>
                          <w:t>ru</w:t>
                        </w:r>
                      </w:p>
                      <w:p w:rsidR="0031330E" w:rsidRDefault="0031330E" w:rsidP="009035F8">
                        <w:pPr>
                          <w:spacing w:line="360" w:lineRule="auto"/>
                          <w:jc w:val="center"/>
                        </w:pPr>
                        <w:r>
                          <w:t>_____________ № ____________</w:t>
                        </w:r>
                      </w:p>
                      <w:p w:rsidR="0031330E" w:rsidRDefault="0031330E" w:rsidP="009035F8">
                        <w:pPr>
                          <w:spacing w:line="360" w:lineRule="auto"/>
                          <w:jc w:val="center"/>
                        </w:pPr>
                        <w:r>
                          <w:t>На № ____________ от ______________</w:t>
                        </w:r>
                      </w:p>
                    </w:txbxContent>
                  </v:textbox>
                </v:rect>
                <v:shape id="Picture 18" o:spid="_x0000_s1033" type="#_x0000_t75" alt="black-150" style="position:absolute;left:3681;top:1134;width:1144;height:12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b8AMvCAAAA2wAAAA8AAABkcnMvZG93bnJldi54bWxET01rwkAQvQv+h2UK3uqmIlKjq4jF2kup&#10;WqvXITsmwexszI6a/vvuoeDx8b6n89ZV6kZNKD0beOknoIgzb0vODey/V8+voIIgW6w8k4FfCjCf&#10;dTtTTK2/85ZuO8lVDOGQooFCpE61DllBDkPf18SRO/nGoUTY5No2eI/hrtKDJBlphyXHhgJrWhaU&#10;nXdXZ+Ag7+PL6fPytR7qVTJ62+yP8nM2pvfULiaghFp5iP/dH9bAIK6PX+IP0LM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2/ADLwgAAANsAAAAPAAAAAAAAAAAAAAAAAJ8C&#10;AABkcnMvZG93bnJldi54bWxQSwUGAAAAAAQABAD3AAAAjgMAAAAA&#10;">
                  <v:imagedata r:id="rId13" o:title="black-150"/>
                </v:shape>
              </v:group>
            </w:pict>
          </mc:Fallback>
        </mc:AlternateContent>
      </w:r>
    </w:p>
    <w:p w:rsidR="005927BF" w:rsidRPr="005927BF" w:rsidRDefault="005927BF" w:rsidP="005927BF"/>
    <w:p w:rsidR="005927BF" w:rsidRPr="005927BF" w:rsidRDefault="005927BF" w:rsidP="005927BF"/>
    <w:p w:rsidR="005927BF" w:rsidRPr="005927BF" w:rsidRDefault="005927BF" w:rsidP="005927BF"/>
    <w:p w:rsidR="005927BF" w:rsidRPr="005927BF" w:rsidRDefault="005927BF" w:rsidP="005927BF"/>
    <w:p w:rsidR="005927BF" w:rsidRPr="005927BF" w:rsidRDefault="005927BF" w:rsidP="005927BF"/>
    <w:p w:rsidR="005927BF" w:rsidRPr="005927BF" w:rsidRDefault="005927BF" w:rsidP="005927BF"/>
    <w:p w:rsidR="005927BF" w:rsidRPr="005927BF" w:rsidRDefault="005927BF" w:rsidP="005927BF"/>
    <w:p w:rsidR="005927BF" w:rsidRPr="005927BF" w:rsidRDefault="005927BF" w:rsidP="005927BF"/>
    <w:p w:rsidR="005927BF" w:rsidRPr="005927BF" w:rsidRDefault="005927BF" w:rsidP="005927BF"/>
    <w:p w:rsidR="005927BF" w:rsidRPr="005927BF" w:rsidRDefault="005927BF" w:rsidP="005927BF"/>
    <w:p w:rsidR="005927BF" w:rsidRPr="005927BF" w:rsidRDefault="005927BF" w:rsidP="005927BF"/>
    <w:p w:rsidR="005927BF" w:rsidRPr="005927BF" w:rsidRDefault="005927BF" w:rsidP="00BB4987">
      <w:pPr>
        <w:jc w:val="center"/>
      </w:pPr>
    </w:p>
    <w:p w:rsidR="005927BF" w:rsidRPr="005927BF" w:rsidRDefault="005927BF" w:rsidP="00BB4987">
      <w:pPr>
        <w:jc w:val="center"/>
      </w:pPr>
    </w:p>
    <w:p w:rsidR="005927BF" w:rsidRPr="005927BF" w:rsidRDefault="005927BF" w:rsidP="00BB4987">
      <w:pPr>
        <w:jc w:val="center"/>
        <w:rPr>
          <w:color w:val="23292F"/>
        </w:rPr>
      </w:pPr>
      <w:r w:rsidRPr="005927BF">
        <w:rPr>
          <w:b/>
          <w:bCs/>
          <w:color w:val="23292F"/>
        </w:rPr>
        <w:t>АКТ № ___</w:t>
      </w:r>
    </w:p>
    <w:p w:rsidR="005927BF" w:rsidRPr="005927BF" w:rsidRDefault="005927BF" w:rsidP="00BB4987">
      <w:pPr>
        <w:jc w:val="center"/>
        <w:rPr>
          <w:color w:val="23292F"/>
        </w:rPr>
      </w:pPr>
      <w:r w:rsidRPr="005927BF">
        <w:rPr>
          <w:b/>
          <w:bCs/>
          <w:color w:val="23292F"/>
        </w:rPr>
        <w:t>ПЛАНОВОЙ (ВНЕПЛАНОВОЙ*) ПРОВЕРКИ</w:t>
      </w:r>
    </w:p>
    <w:p w:rsidR="005927BF" w:rsidRPr="005927BF" w:rsidRDefault="005927BF" w:rsidP="00BB4987">
      <w:pPr>
        <w:jc w:val="center"/>
        <w:rPr>
          <w:color w:val="23292F"/>
        </w:rPr>
      </w:pPr>
    </w:p>
    <w:p w:rsidR="005927BF" w:rsidRPr="005927BF" w:rsidRDefault="005927BF" w:rsidP="005927BF">
      <w:pPr>
        <w:ind w:firstLine="709"/>
        <w:jc w:val="both"/>
        <w:rPr>
          <w:color w:val="23292F"/>
          <w:sz w:val="22"/>
          <w:szCs w:val="22"/>
        </w:rPr>
      </w:pPr>
      <w:r w:rsidRPr="005927BF">
        <w:rPr>
          <w:color w:val="000000"/>
          <w:sz w:val="22"/>
          <w:szCs w:val="22"/>
        </w:rPr>
        <w:t xml:space="preserve">В соответствии с </w:t>
      </w:r>
      <w:r w:rsidRPr="005927BF">
        <w:rPr>
          <w:color w:val="23292F"/>
          <w:sz w:val="22"/>
          <w:szCs w:val="22"/>
        </w:rPr>
        <w:t xml:space="preserve">Бюджетным кодексом Российской Федерации и </w:t>
      </w:r>
      <w:r w:rsidRPr="005927BF">
        <w:rPr>
          <w:color w:val="000000"/>
          <w:sz w:val="22"/>
          <w:szCs w:val="22"/>
        </w:rPr>
        <w:t xml:space="preserve">со ст. 99 </w:t>
      </w:r>
      <w:r w:rsidRPr="005927BF">
        <w:rPr>
          <w:color w:val="23292F"/>
          <w:sz w:val="22"/>
          <w:szCs w:val="22"/>
        </w:rPr>
        <w:t xml:space="preserve">Федерального закона от 05.04.2013  № 44-ФЗ «О контрактной системе в сфере закупок товаров, работ, услуг для обеспечения государственных и муниципальных нужд» </w:t>
      </w:r>
      <w:r w:rsidRPr="005927BF">
        <w:rPr>
          <w:color w:val="000000"/>
          <w:sz w:val="22"/>
          <w:szCs w:val="22"/>
        </w:rPr>
        <w:t>(далее - Закон № 44 - ФЗ),</w:t>
      </w:r>
      <w:r w:rsidRPr="005927BF">
        <w:rPr>
          <w:color w:val="23292F"/>
          <w:sz w:val="22"/>
          <w:szCs w:val="22"/>
        </w:rPr>
        <w:t xml:space="preserve"> постановлением Администрации Юргинского муниципального района </w:t>
      </w:r>
      <w:r w:rsidRPr="005927BF">
        <w:rPr>
          <w:sz w:val="22"/>
          <w:szCs w:val="22"/>
        </w:rPr>
        <w:t xml:space="preserve">от 13.11.2017 № 704 </w:t>
      </w:r>
      <w:r w:rsidRPr="005927BF">
        <w:rPr>
          <w:color w:val="000000"/>
          <w:sz w:val="22"/>
          <w:szCs w:val="22"/>
        </w:rPr>
        <w:t>«</w:t>
      </w:r>
      <w:r w:rsidRPr="005927BF">
        <w:rPr>
          <w:color w:val="23292F"/>
          <w:sz w:val="22"/>
          <w:szCs w:val="22"/>
        </w:rPr>
        <w:t>Об утверждении Порядка осуществления внутреннего муниципального финансового контроля и контроля в сфере закупок в Юргинском муниципальном районе»</w:t>
      </w:r>
      <w:r w:rsidRPr="005927BF">
        <w:rPr>
          <w:color w:val="000000"/>
          <w:sz w:val="22"/>
          <w:szCs w:val="22"/>
        </w:rPr>
        <w:t xml:space="preserve">, планом </w:t>
      </w:r>
      <w:r w:rsidRPr="005927BF">
        <w:rPr>
          <w:color w:val="23292F"/>
          <w:sz w:val="22"/>
          <w:szCs w:val="22"/>
        </w:rPr>
        <w:t xml:space="preserve">проведения проверок контрольным отделом Администрации Юргинского муниципального района, </w:t>
      </w:r>
      <w:r w:rsidRPr="005927BF">
        <w:rPr>
          <w:color w:val="000000"/>
          <w:sz w:val="22"/>
          <w:szCs w:val="22"/>
        </w:rPr>
        <w:t>н</w:t>
      </w:r>
      <w:r w:rsidRPr="005927BF">
        <w:rPr>
          <w:color w:val="23292F"/>
          <w:sz w:val="22"/>
          <w:szCs w:val="22"/>
        </w:rPr>
        <w:t>а основании Распоряжения о проведении плановой</w:t>
      </w:r>
      <w:r w:rsidRPr="00776C14">
        <w:rPr>
          <w:color w:val="23292F"/>
          <w:sz w:val="22"/>
          <w:szCs w:val="22"/>
        </w:rPr>
        <w:t xml:space="preserve"> (внеплановой)</w:t>
      </w:r>
      <w:r w:rsidRPr="005927BF">
        <w:rPr>
          <w:color w:val="23292F"/>
          <w:sz w:val="22"/>
          <w:szCs w:val="22"/>
        </w:rPr>
        <w:t xml:space="preserve"> проверки от ______20___года</w:t>
      </w:r>
      <w:r w:rsidR="00BB4987">
        <w:rPr>
          <w:color w:val="23292F"/>
          <w:sz w:val="22"/>
          <w:szCs w:val="22"/>
        </w:rPr>
        <w:t xml:space="preserve"> </w:t>
      </w:r>
      <w:r w:rsidRPr="005927BF">
        <w:rPr>
          <w:color w:val="23292F"/>
          <w:sz w:val="22"/>
          <w:szCs w:val="22"/>
        </w:rPr>
        <w:t>№____ контролирующим органом – контрольным отделом Администрации Юргинского муниципального района, в лице: ______________________________________________________________                                              </w:t>
      </w:r>
    </w:p>
    <w:p w:rsidR="005927BF" w:rsidRPr="005927BF" w:rsidRDefault="005927BF" w:rsidP="005927BF">
      <w:pPr>
        <w:ind w:firstLine="709"/>
        <w:jc w:val="both"/>
        <w:rPr>
          <w:color w:val="23292F"/>
          <w:sz w:val="22"/>
          <w:szCs w:val="22"/>
        </w:rPr>
      </w:pPr>
      <w:r w:rsidRPr="005927BF">
        <w:rPr>
          <w:color w:val="23292F"/>
          <w:sz w:val="22"/>
          <w:szCs w:val="22"/>
        </w:rPr>
        <w:t xml:space="preserve">                                               (ФИО, должность) </w:t>
      </w:r>
    </w:p>
    <w:p w:rsidR="005927BF" w:rsidRPr="005927BF" w:rsidRDefault="005927BF" w:rsidP="005927BF">
      <w:pPr>
        <w:jc w:val="both"/>
        <w:rPr>
          <w:color w:val="23292F"/>
          <w:sz w:val="22"/>
          <w:szCs w:val="22"/>
        </w:rPr>
      </w:pPr>
      <w:r w:rsidRPr="005927BF">
        <w:rPr>
          <w:color w:val="23292F"/>
          <w:sz w:val="22"/>
          <w:szCs w:val="22"/>
        </w:rPr>
        <w:t>                                                           </w:t>
      </w:r>
    </w:p>
    <w:p w:rsidR="005927BF" w:rsidRPr="005927BF" w:rsidRDefault="005927BF" w:rsidP="005927BF">
      <w:pPr>
        <w:jc w:val="both"/>
        <w:rPr>
          <w:color w:val="23292F"/>
          <w:sz w:val="22"/>
          <w:szCs w:val="22"/>
        </w:rPr>
      </w:pPr>
      <w:r w:rsidRPr="005927BF">
        <w:rPr>
          <w:color w:val="000000"/>
          <w:sz w:val="22"/>
          <w:szCs w:val="22"/>
        </w:rPr>
        <w:t>проведена   ___________________________________________________</w:t>
      </w:r>
      <w:r w:rsidRPr="005927BF">
        <w:rPr>
          <w:color w:val="23292F"/>
          <w:sz w:val="22"/>
          <w:szCs w:val="22"/>
        </w:rPr>
        <w:t>___</w:t>
      </w:r>
      <w:r w:rsidR="00776C14" w:rsidRPr="00776C14">
        <w:rPr>
          <w:color w:val="23292F"/>
          <w:sz w:val="22"/>
          <w:szCs w:val="22"/>
        </w:rPr>
        <w:t>________</w:t>
      </w:r>
      <w:r w:rsidRPr="005927BF">
        <w:rPr>
          <w:color w:val="000000"/>
          <w:sz w:val="22"/>
          <w:szCs w:val="22"/>
        </w:rPr>
        <w:t>проверка</w:t>
      </w:r>
    </w:p>
    <w:p w:rsidR="005927BF" w:rsidRPr="005927BF" w:rsidRDefault="005927BF" w:rsidP="005927BF">
      <w:pPr>
        <w:jc w:val="both"/>
        <w:rPr>
          <w:color w:val="23292F"/>
          <w:sz w:val="22"/>
          <w:szCs w:val="22"/>
        </w:rPr>
      </w:pPr>
      <w:r w:rsidRPr="005927BF">
        <w:rPr>
          <w:color w:val="000000"/>
          <w:sz w:val="22"/>
          <w:szCs w:val="22"/>
        </w:rPr>
        <w:t>                                                         (плановая / внеплановая)</w:t>
      </w:r>
    </w:p>
    <w:p w:rsidR="005927BF" w:rsidRPr="005927BF" w:rsidRDefault="005927BF" w:rsidP="005927BF">
      <w:pPr>
        <w:jc w:val="both"/>
        <w:rPr>
          <w:color w:val="23292F"/>
          <w:sz w:val="22"/>
          <w:szCs w:val="22"/>
        </w:rPr>
      </w:pPr>
      <w:r w:rsidRPr="005927BF">
        <w:rPr>
          <w:color w:val="23292F"/>
          <w:sz w:val="22"/>
          <w:szCs w:val="22"/>
        </w:rPr>
        <w:t xml:space="preserve">соблюдения </w:t>
      </w:r>
      <w:r w:rsidRPr="00776C14">
        <w:rPr>
          <w:color w:val="23292F"/>
          <w:sz w:val="22"/>
          <w:szCs w:val="22"/>
        </w:rPr>
        <w:t xml:space="preserve">Бюджетного кодекса, </w:t>
      </w:r>
      <w:r w:rsidRPr="005927BF">
        <w:rPr>
          <w:color w:val="23292F"/>
          <w:sz w:val="22"/>
          <w:szCs w:val="22"/>
        </w:rPr>
        <w:t>законодательства Российской Федерации и иных нормативных правовых актов для обеспечения государственных и муниципальных нужд___________</w:t>
      </w:r>
      <w:r w:rsidRPr="00776C14">
        <w:rPr>
          <w:color w:val="23292F"/>
          <w:sz w:val="22"/>
          <w:szCs w:val="22"/>
        </w:rPr>
        <w:t>_________________________________________</w:t>
      </w:r>
      <w:r w:rsidRPr="005927BF">
        <w:rPr>
          <w:color w:val="23292F"/>
          <w:sz w:val="22"/>
          <w:szCs w:val="22"/>
        </w:rPr>
        <w:t>(далее – субъект контроля).</w:t>
      </w:r>
    </w:p>
    <w:p w:rsidR="005927BF" w:rsidRPr="005927BF" w:rsidRDefault="005927BF" w:rsidP="005927BF">
      <w:pPr>
        <w:jc w:val="both"/>
        <w:rPr>
          <w:color w:val="23292F"/>
          <w:sz w:val="22"/>
          <w:szCs w:val="22"/>
        </w:rPr>
      </w:pPr>
      <w:r w:rsidRPr="005927BF">
        <w:rPr>
          <w:color w:val="23292F"/>
          <w:sz w:val="22"/>
          <w:szCs w:val="22"/>
        </w:rPr>
        <w:t>                                        (наименование субъекта контроля)</w:t>
      </w:r>
    </w:p>
    <w:p w:rsidR="005927BF" w:rsidRPr="005927BF" w:rsidRDefault="005927BF" w:rsidP="00776C14">
      <w:pPr>
        <w:ind w:firstLine="539"/>
        <w:jc w:val="both"/>
        <w:rPr>
          <w:color w:val="23292F"/>
          <w:sz w:val="22"/>
          <w:szCs w:val="22"/>
        </w:rPr>
      </w:pPr>
      <w:r w:rsidRPr="005927BF">
        <w:rPr>
          <w:color w:val="000000"/>
          <w:sz w:val="22"/>
          <w:szCs w:val="22"/>
        </w:rPr>
        <w:t xml:space="preserve">                                      </w:t>
      </w:r>
      <w:r w:rsidRPr="005927BF">
        <w:rPr>
          <w:color w:val="23292F"/>
          <w:sz w:val="22"/>
          <w:szCs w:val="22"/>
        </w:rPr>
        <w:t> </w:t>
      </w:r>
    </w:p>
    <w:p w:rsidR="005927BF" w:rsidRPr="005927BF" w:rsidRDefault="005927BF" w:rsidP="005927BF">
      <w:pPr>
        <w:ind w:firstLine="709"/>
        <w:jc w:val="both"/>
        <w:rPr>
          <w:color w:val="23292F"/>
          <w:sz w:val="22"/>
          <w:szCs w:val="22"/>
        </w:rPr>
      </w:pPr>
      <w:r w:rsidRPr="005927BF">
        <w:rPr>
          <w:color w:val="000000"/>
          <w:sz w:val="22"/>
          <w:szCs w:val="22"/>
        </w:rPr>
        <w:t>Данные о субъекте контроля:</w:t>
      </w:r>
    </w:p>
    <w:p w:rsidR="005927BF" w:rsidRPr="005927BF" w:rsidRDefault="005927BF" w:rsidP="005927BF">
      <w:pPr>
        <w:jc w:val="both"/>
        <w:rPr>
          <w:color w:val="23292F"/>
          <w:sz w:val="22"/>
          <w:szCs w:val="22"/>
        </w:rPr>
      </w:pPr>
      <w:r w:rsidRPr="005927BF">
        <w:rPr>
          <w:color w:val="000000"/>
          <w:sz w:val="22"/>
          <w:szCs w:val="22"/>
        </w:rPr>
        <w:t xml:space="preserve">1 Полное наименование:___________________________________________; </w:t>
      </w:r>
    </w:p>
    <w:p w:rsidR="005927BF" w:rsidRPr="005927BF" w:rsidRDefault="005927BF" w:rsidP="005927BF">
      <w:pPr>
        <w:jc w:val="both"/>
        <w:rPr>
          <w:color w:val="23292F"/>
          <w:sz w:val="22"/>
          <w:szCs w:val="22"/>
        </w:rPr>
      </w:pPr>
      <w:r w:rsidRPr="005927BF">
        <w:rPr>
          <w:color w:val="000000"/>
          <w:sz w:val="22"/>
          <w:szCs w:val="22"/>
        </w:rPr>
        <w:t xml:space="preserve">2. Сокращенное наименование:_____________________________________; </w:t>
      </w:r>
    </w:p>
    <w:p w:rsidR="005927BF" w:rsidRPr="005927BF" w:rsidRDefault="005927BF" w:rsidP="005927BF">
      <w:pPr>
        <w:jc w:val="both"/>
        <w:rPr>
          <w:color w:val="23292F"/>
          <w:sz w:val="22"/>
          <w:szCs w:val="22"/>
        </w:rPr>
      </w:pPr>
      <w:r w:rsidRPr="005927BF">
        <w:rPr>
          <w:color w:val="000000"/>
          <w:sz w:val="22"/>
          <w:szCs w:val="22"/>
        </w:rPr>
        <w:t xml:space="preserve">3. Юридический адрес:____________________________________________; </w:t>
      </w:r>
    </w:p>
    <w:p w:rsidR="005927BF" w:rsidRPr="005927BF" w:rsidRDefault="005927BF" w:rsidP="005927BF">
      <w:pPr>
        <w:jc w:val="both"/>
        <w:rPr>
          <w:color w:val="23292F"/>
          <w:sz w:val="22"/>
          <w:szCs w:val="22"/>
        </w:rPr>
      </w:pPr>
      <w:r w:rsidRPr="005927BF">
        <w:rPr>
          <w:color w:val="000000"/>
          <w:sz w:val="22"/>
          <w:szCs w:val="22"/>
        </w:rPr>
        <w:t>4. ИНН:_________________________________________________________;</w:t>
      </w:r>
    </w:p>
    <w:p w:rsidR="005927BF" w:rsidRPr="005927BF" w:rsidRDefault="005927BF" w:rsidP="005927BF">
      <w:pPr>
        <w:jc w:val="both"/>
        <w:rPr>
          <w:color w:val="23292F"/>
          <w:sz w:val="22"/>
          <w:szCs w:val="22"/>
        </w:rPr>
      </w:pPr>
      <w:r w:rsidRPr="005927BF">
        <w:rPr>
          <w:color w:val="000000"/>
          <w:sz w:val="22"/>
          <w:szCs w:val="22"/>
        </w:rPr>
        <w:t xml:space="preserve">5. Фактический адрес:_____________________________________________; </w:t>
      </w:r>
    </w:p>
    <w:p w:rsidR="005927BF" w:rsidRPr="005927BF" w:rsidRDefault="005927BF" w:rsidP="005927BF">
      <w:pPr>
        <w:jc w:val="both"/>
        <w:rPr>
          <w:color w:val="23292F"/>
          <w:sz w:val="22"/>
          <w:szCs w:val="22"/>
        </w:rPr>
      </w:pPr>
      <w:r w:rsidRPr="005927BF">
        <w:rPr>
          <w:color w:val="000000"/>
          <w:sz w:val="22"/>
          <w:szCs w:val="22"/>
        </w:rPr>
        <w:t xml:space="preserve">6. Контактный телефон:___________________________________________; </w:t>
      </w:r>
    </w:p>
    <w:p w:rsidR="005927BF" w:rsidRPr="005927BF" w:rsidRDefault="005927BF" w:rsidP="005927BF">
      <w:pPr>
        <w:jc w:val="both"/>
        <w:rPr>
          <w:color w:val="23292F"/>
          <w:sz w:val="22"/>
          <w:szCs w:val="22"/>
        </w:rPr>
      </w:pPr>
      <w:r w:rsidRPr="005927BF">
        <w:rPr>
          <w:color w:val="000000"/>
          <w:sz w:val="22"/>
          <w:szCs w:val="22"/>
        </w:rPr>
        <w:t xml:space="preserve">7.Руководитель(и) за проверяемый период:_____________________________. </w:t>
      </w:r>
    </w:p>
    <w:p w:rsidR="005927BF" w:rsidRPr="005927BF" w:rsidRDefault="005927BF" w:rsidP="005927BF">
      <w:pPr>
        <w:ind w:firstLine="709"/>
        <w:jc w:val="both"/>
        <w:rPr>
          <w:color w:val="23292F"/>
          <w:sz w:val="22"/>
          <w:szCs w:val="22"/>
        </w:rPr>
      </w:pPr>
      <w:r w:rsidRPr="005927BF">
        <w:rPr>
          <w:color w:val="23292F"/>
          <w:sz w:val="22"/>
          <w:szCs w:val="22"/>
        </w:rPr>
        <w:t> </w:t>
      </w:r>
    </w:p>
    <w:p w:rsidR="005927BF" w:rsidRPr="005927BF" w:rsidRDefault="005927BF" w:rsidP="005927BF">
      <w:pPr>
        <w:ind w:firstLine="709"/>
        <w:jc w:val="both"/>
        <w:rPr>
          <w:color w:val="23292F"/>
          <w:sz w:val="22"/>
          <w:szCs w:val="22"/>
        </w:rPr>
      </w:pPr>
      <w:r w:rsidRPr="005927BF">
        <w:rPr>
          <w:color w:val="000000"/>
          <w:sz w:val="22"/>
          <w:szCs w:val="22"/>
        </w:rPr>
        <w:t>Плановая(</w:t>
      </w:r>
      <w:r w:rsidR="00776C14" w:rsidRPr="00776C14">
        <w:rPr>
          <w:color w:val="000000"/>
          <w:sz w:val="22"/>
          <w:szCs w:val="22"/>
        </w:rPr>
        <w:t>внеплановая</w:t>
      </w:r>
      <w:r w:rsidRPr="005927BF">
        <w:rPr>
          <w:color w:val="000000"/>
          <w:sz w:val="22"/>
          <w:szCs w:val="22"/>
        </w:rPr>
        <w:t>) проверка проводилась в период </w:t>
      </w:r>
      <w:r w:rsidRPr="005927BF">
        <w:rPr>
          <w:color w:val="23292F"/>
          <w:sz w:val="22"/>
          <w:szCs w:val="22"/>
        </w:rPr>
        <w:t>с ______ 20____ г. по______ 20____ г. в присутствии________________________________________________</w:t>
      </w:r>
      <w:r w:rsidR="00F213F2">
        <w:rPr>
          <w:color w:val="23292F"/>
          <w:sz w:val="22"/>
          <w:szCs w:val="22"/>
        </w:rPr>
        <w:t>___________________________</w:t>
      </w:r>
    </w:p>
    <w:p w:rsidR="005927BF" w:rsidRPr="005927BF" w:rsidRDefault="005927BF" w:rsidP="005927BF">
      <w:pPr>
        <w:jc w:val="center"/>
        <w:rPr>
          <w:color w:val="23292F"/>
          <w:sz w:val="22"/>
          <w:szCs w:val="22"/>
        </w:rPr>
      </w:pPr>
      <w:r w:rsidRPr="005927BF">
        <w:rPr>
          <w:color w:val="23292F"/>
          <w:sz w:val="22"/>
          <w:szCs w:val="22"/>
        </w:rPr>
        <w:t xml:space="preserve">                                            (ФИО, должностное лицо субъекта контроля) </w:t>
      </w:r>
    </w:p>
    <w:p w:rsidR="005927BF" w:rsidRPr="005927BF" w:rsidRDefault="005927BF" w:rsidP="005927BF">
      <w:pPr>
        <w:jc w:val="both"/>
        <w:rPr>
          <w:color w:val="23292F"/>
          <w:sz w:val="22"/>
          <w:szCs w:val="22"/>
        </w:rPr>
      </w:pPr>
      <w:r w:rsidRPr="005927BF">
        <w:rPr>
          <w:color w:val="23292F"/>
          <w:sz w:val="22"/>
          <w:szCs w:val="22"/>
        </w:rPr>
        <w:t>по адресу: _________________________________________________________________________.</w:t>
      </w:r>
    </w:p>
    <w:p w:rsidR="005927BF" w:rsidRPr="005927BF" w:rsidRDefault="005927BF" w:rsidP="005927BF">
      <w:pPr>
        <w:ind w:firstLine="708"/>
        <w:jc w:val="both"/>
        <w:rPr>
          <w:color w:val="23292F"/>
          <w:sz w:val="22"/>
          <w:szCs w:val="22"/>
        </w:rPr>
      </w:pPr>
      <w:r w:rsidRPr="005927BF">
        <w:rPr>
          <w:color w:val="23292F"/>
          <w:sz w:val="22"/>
          <w:szCs w:val="22"/>
        </w:rPr>
        <w:lastRenderedPageBreak/>
        <w:t> </w:t>
      </w:r>
    </w:p>
    <w:p w:rsidR="005927BF" w:rsidRPr="005927BF" w:rsidRDefault="005927BF" w:rsidP="005927BF">
      <w:pPr>
        <w:ind w:firstLine="709"/>
        <w:jc w:val="both"/>
        <w:rPr>
          <w:color w:val="23292F"/>
          <w:sz w:val="22"/>
          <w:szCs w:val="22"/>
        </w:rPr>
      </w:pPr>
      <w:r w:rsidRPr="005927BF">
        <w:rPr>
          <w:color w:val="000000"/>
          <w:sz w:val="22"/>
          <w:szCs w:val="22"/>
        </w:rPr>
        <w:t>Проверяемый период:____________________________________________.</w:t>
      </w:r>
    </w:p>
    <w:p w:rsidR="005927BF" w:rsidRPr="005927BF" w:rsidRDefault="005927BF" w:rsidP="005927BF">
      <w:pPr>
        <w:ind w:firstLine="709"/>
        <w:jc w:val="both"/>
        <w:rPr>
          <w:color w:val="23292F"/>
          <w:sz w:val="22"/>
          <w:szCs w:val="22"/>
        </w:rPr>
      </w:pPr>
      <w:r w:rsidRPr="005927BF">
        <w:rPr>
          <w:color w:val="23292F"/>
          <w:sz w:val="22"/>
          <w:szCs w:val="22"/>
        </w:rPr>
        <w:t> </w:t>
      </w:r>
    </w:p>
    <w:p w:rsidR="005927BF" w:rsidRPr="005927BF" w:rsidRDefault="005927BF" w:rsidP="005927BF">
      <w:pPr>
        <w:ind w:firstLine="709"/>
        <w:jc w:val="both"/>
        <w:rPr>
          <w:color w:val="23292F"/>
          <w:sz w:val="22"/>
          <w:szCs w:val="22"/>
        </w:rPr>
      </w:pPr>
      <w:r w:rsidRPr="005927BF">
        <w:rPr>
          <w:color w:val="23292F"/>
          <w:sz w:val="22"/>
          <w:szCs w:val="22"/>
        </w:rPr>
        <w:t>За проверяемый период субъектом контроля</w:t>
      </w:r>
      <w:r w:rsidRPr="00776C14">
        <w:rPr>
          <w:color w:val="23292F"/>
          <w:sz w:val="22"/>
          <w:szCs w:val="22"/>
        </w:rPr>
        <w:t>:</w:t>
      </w:r>
      <w:r w:rsidRPr="005927BF">
        <w:rPr>
          <w:color w:val="23292F"/>
          <w:sz w:val="22"/>
          <w:szCs w:val="22"/>
        </w:rPr>
        <w:t xml:space="preserve"> </w:t>
      </w:r>
      <w:r w:rsidRPr="00776C14">
        <w:rPr>
          <w:color w:val="23292F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776C14" w:rsidRPr="00776C14">
        <w:rPr>
          <w:color w:val="23292F"/>
          <w:sz w:val="22"/>
          <w:szCs w:val="22"/>
        </w:rPr>
        <w:t>________________________________________________________________________________</w:t>
      </w:r>
    </w:p>
    <w:p w:rsidR="005927BF" w:rsidRPr="005927BF" w:rsidRDefault="005927BF" w:rsidP="005927BF">
      <w:pPr>
        <w:ind w:firstLine="709"/>
        <w:jc w:val="both"/>
        <w:rPr>
          <w:color w:val="23292F"/>
          <w:sz w:val="22"/>
          <w:szCs w:val="22"/>
        </w:rPr>
      </w:pPr>
      <w:r w:rsidRPr="005927BF">
        <w:rPr>
          <w:color w:val="23292F"/>
          <w:sz w:val="22"/>
          <w:szCs w:val="22"/>
        </w:rPr>
        <w:t> </w:t>
      </w:r>
    </w:p>
    <w:p w:rsidR="005927BF" w:rsidRPr="005927BF" w:rsidRDefault="005927BF" w:rsidP="005927BF">
      <w:pPr>
        <w:ind w:firstLine="709"/>
        <w:jc w:val="both"/>
        <w:rPr>
          <w:color w:val="23292F"/>
          <w:sz w:val="22"/>
          <w:szCs w:val="22"/>
        </w:rPr>
      </w:pPr>
      <w:r w:rsidRPr="005927BF">
        <w:rPr>
          <w:color w:val="000000"/>
          <w:sz w:val="22"/>
          <w:szCs w:val="22"/>
        </w:rPr>
        <w:t>В результате проведенной плановой (</w:t>
      </w:r>
      <w:r w:rsidRPr="00776C14">
        <w:rPr>
          <w:color w:val="000000"/>
          <w:sz w:val="22"/>
          <w:szCs w:val="22"/>
        </w:rPr>
        <w:t>внеплановой</w:t>
      </w:r>
      <w:r w:rsidRPr="005927BF">
        <w:rPr>
          <w:color w:val="000000"/>
          <w:sz w:val="22"/>
          <w:szCs w:val="22"/>
        </w:rPr>
        <w:t>) проверки установлено</w:t>
      </w:r>
      <w:r w:rsidRPr="00776C14">
        <w:rPr>
          <w:color w:val="000000"/>
          <w:sz w:val="22"/>
          <w:szCs w:val="22"/>
        </w:rPr>
        <w:t>:</w:t>
      </w:r>
    </w:p>
    <w:p w:rsidR="005927BF" w:rsidRPr="005927BF" w:rsidRDefault="005927BF" w:rsidP="005927BF">
      <w:pPr>
        <w:ind w:firstLine="709"/>
        <w:jc w:val="center"/>
        <w:rPr>
          <w:color w:val="23292F"/>
          <w:sz w:val="22"/>
          <w:szCs w:val="22"/>
        </w:rPr>
      </w:pPr>
      <w:r w:rsidRPr="005927BF">
        <w:rPr>
          <w:color w:val="23292F"/>
          <w:sz w:val="22"/>
          <w:szCs w:val="22"/>
        </w:rPr>
        <w:t> </w:t>
      </w:r>
    </w:p>
    <w:p w:rsidR="005927BF" w:rsidRPr="005927BF" w:rsidRDefault="005927BF" w:rsidP="005927BF">
      <w:pPr>
        <w:rPr>
          <w:color w:val="23292F"/>
          <w:sz w:val="22"/>
          <w:szCs w:val="22"/>
        </w:rPr>
      </w:pPr>
      <w:r w:rsidRPr="00776C14">
        <w:rPr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927BF" w:rsidRPr="005927BF" w:rsidRDefault="005927BF" w:rsidP="005927BF">
      <w:pPr>
        <w:ind w:firstLine="709"/>
        <w:jc w:val="center"/>
        <w:rPr>
          <w:color w:val="23292F"/>
          <w:sz w:val="22"/>
          <w:szCs w:val="22"/>
        </w:rPr>
      </w:pPr>
      <w:r w:rsidRPr="005927BF">
        <w:rPr>
          <w:color w:val="000000"/>
          <w:sz w:val="22"/>
          <w:szCs w:val="22"/>
        </w:rPr>
        <w:t>На основании выше изложенного комиссия пришла к следующим выводам:</w:t>
      </w:r>
    </w:p>
    <w:p w:rsidR="005927BF" w:rsidRPr="005927BF" w:rsidRDefault="005927BF" w:rsidP="005927BF">
      <w:pPr>
        <w:ind w:firstLine="709"/>
        <w:jc w:val="both"/>
        <w:rPr>
          <w:color w:val="23292F"/>
          <w:sz w:val="22"/>
          <w:szCs w:val="22"/>
        </w:rPr>
      </w:pPr>
      <w:r w:rsidRPr="005927BF">
        <w:rPr>
          <w:color w:val="23292F"/>
          <w:sz w:val="22"/>
          <w:szCs w:val="22"/>
        </w:rPr>
        <w:t> </w:t>
      </w:r>
    </w:p>
    <w:p w:rsidR="005927BF" w:rsidRPr="005927BF" w:rsidRDefault="00776C14" w:rsidP="00776C14">
      <w:pPr>
        <w:rPr>
          <w:color w:val="23292F"/>
          <w:sz w:val="22"/>
          <w:szCs w:val="22"/>
        </w:rPr>
      </w:pPr>
      <w:r w:rsidRPr="00776C14">
        <w:rPr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927BF" w:rsidRPr="005927BF" w:rsidRDefault="005927BF" w:rsidP="005927BF">
      <w:pPr>
        <w:ind w:firstLine="709"/>
        <w:jc w:val="both"/>
        <w:rPr>
          <w:color w:val="23292F"/>
          <w:sz w:val="22"/>
          <w:szCs w:val="22"/>
        </w:rPr>
      </w:pPr>
      <w:r w:rsidRPr="005927BF">
        <w:rPr>
          <w:color w:val="23292F"/>
          <w:sz w:val="22"/>
          <w:szCs w:val="22"/>
        </w:rPr>
        <w:t> </w:t>
      </w:r>
    </w:p>
    <w:p w:rsidR="005927BF" w:rsidRPr="005927BF" w:rsidRDefault="005927BF" w:rsidP="005927BF">
      <w:pPr>
        <w:ind w:firstLine="540"/>
        <w:jc w:val="both"/>
        <w:rPr>
          <w:color w:val="23292F"/>
          <w:sz w:val="22"/>
          <w:szCs w:val="22"/>
        </w:rPr>
      </w:pPr>
      <w:r w:rsidRPr="005927BF">
        <w:rPr>
          <w:color w:val="23292F"/>
          <w:sz w:val="22"/>
          <w:szCs w:val="22"/>
        </w:rPr>
        <w:t>2. Выдать предписание об устранении нарушений в соответствии с</w:t>
      </w:r>
      <w:r w:rsidR="00776C14" w:rsidRPr="00776C14">
        <w:rPr>
          <w:color w:val="23292F"/>
          <w:sz w:val="22"/>
          <w:szCs w:val="22"/>
        </w:rPr>
        <w:t xml:space="preserve"> Бюджетным кодексом и </w:t>
      </w:r>
      <w:r w:rsidRPr="005927BF">
        <w:rPr>
          <w:color w:val="23292F"/>
          <w:sz w:val="22"/>
          <w:szCs w:val="22"/>
        </w:rPr>
        <w:t xml:space="preserve">законодательством Российской Федерации о контрактной системе в сфере закупок (в том числе об аннулировании определения поставщиков (подрядчиков, исполнителей)). </w:t>
      </w:r>
    </w:p>
    <w:p w:rsidR="005927BF" w:rsidRPr="005927BF" w:rsidRDefault="005927BF" w:rsidP="005927BF">
      <w:pPr>
        <w:ind w:firstLine="540"/>
        <w:jc w:val="both"/>
        <w:rPr>
          <w:color w:val="23292F"/>
          <w:sz w:val="22"/>
          <w:szCs w:val="22"/>
        </w:rPr>
      </w:pPr>
      <w:r w:rsidRPr="005927BF">
        <w:rPr>
          <w:color w:val="23292F"/>
          <w:sz w:val="22"/>
          <w:szCs w:val="22"/>
        </w:rPr>
        <w:t xml:space="preserve">3. Обратиться в суд (арбитражный суд) с исками о признании осуществленных закупок недействительными в соответствии с Гражданским </w:t>
      </w:r>
      <w:hyperlink r:id="rId14" w:history="1">
        <w:r w:rsidRPr="005927BF">
          <w:rPr>
            <w:color w:val="296889"/>
            <w:sz w:val="22"/>
            <w:szCs w:val="22"/>
            <w:u w:val="single"/>
          </w:rPr>
          <w:t>кодексом</w:t>
        </w:r>
      </w:hyperlink>
      <w:r w:rsidRPr="005927BF">
        <w:rPr>
          <w:color w:val="23292F"/>
          <w:sz w:val="22"/>
          <w:szCs w:val="22"/>
        </w:rPr>
        <w:t xml:space="preserve"> Российской Федерации.</w:t>
      </w:r>
    </w:p>
    <w:p w:rsidR="005927BF" w:rsidRPr="005927BF" w:rsidRDefault="005927BF" w:rsidP="005927BF">
      <w:pPr>
        <w:spacing w:after="150"/>
        <w:ind w:firstLine="567"/>
        <w:jc w:val="both"/>
        <w:rPr>
          <w:color w:val="23292F"/>
          <w:sz w:val="22"/>
          <w:szCs w:val="22"/>
        </w:rPr>
      </w:pPr>
      <w:r w:rsidRPr="005927BF">
        <w:rPr>
          <w:color w:val="23292F"/>
          <w:sz w:val="22"/>
          <w:szCs w:val="22"/>
        </w:rPr>
        <w:t>4. Передать в правоохранительные органы информацию и (или) документы, подтверждающие факт совершения действия (бездействия) субъекта контроля, содержащего признаки состава преступления.</w:t>
      </w:r>
    </w:p>
    <w:tbl>
      <w:tblPr>
        <w:tblW w:w="4900" w:type="pct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67"/>
        <w:gridCol w:w="3170"/>
        <w:gridCol w:w="3144"/>
      </w:tblGrid>
      <w:tr w:rsidR="005927BF" w:rsidRPr="00776C14" w:rsidTr="00EE541E">
        <w:tc>
          <w:tcPr>
            <w:tcW w:w="306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27BF" w:rsidRPr="005927BF" w:rsidRDefault="005927BF" w:rsidP="005927BF">
            <w:pPr>
              <w:ind w:firstLine="709"/>
              <w:jc w:val="both"/>
              <w:rPr>
                <w:color w:val="23292F"/>
                <w:sz w:val="22"/>
                <w:szCs w:val="22"/>
              </w:rPr>
            </w:pPr>
            <w:r w:rsidRPr="005927BF">
              <w:rPr>
                <w:color w:val="23292F"/>
                <w:sz w:val="22"/>
                <w:szCs w:val="22"/>
              </w:rPr>
              <w:t> </w:t>
            </w:r>
          </w:p>
          <w:p w:rsidR="005927BF" w:rsidRPr="005927BF" w:rsidRDefault="005927BF" w:rsidP="005927BF">
            <w:pPr>
              <w:ind w:firstLine="709"/>
              <w:jc w:val="both"/>
              <w:rPr>
                <w:color w:val="23292F"/>
                <w:sz w:val="22"/>
                <w:szCs w:val="22"/>
              </w:rPr>
            </w:pPr>
            <w:r w:rsidRPr="005927BF">
              <w:rPr>
                <w:color w:val="000000"/>
                <w:sz w:val="22"/>
                <w:szCs w:val="22"/>
              </w:rPr>
              <w:t xml:space="preserve">      </w:t>
            </w:r>
          </w:p>
          <w:p w:rsidR="005927BF" w:rsidRPr="005927BF" w:rsidRDefault="005927BF" w:rsidP="005927BF">
            <w:pPr>
              <w:ind w:firstLine="709"/>
              <w:jc w:val="both"/>
              <w:rPr>
                <w:color w:val="23292F"/>
                <w:sz w:val="22"/>
                <w:szCs w:val="22"/>
              </w:rPr>
            </w:pPr>
            <w:r w:rsidRPr="005927BF">
              <w:rPr>
                <w:color w:val="000000"/>
                <w:sz w:val="22"/>
                <w:szCs w:val="22"/>
              </w:rPr>
              <w:t xml:space="preserve">_____________         </w:t>
            </w:r>
          </w:p>
        </w:tc>
        <w:tc>
          <w:tcPr>
            <w:tcW w:w="31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27BF" w:rsidRPr="005927BF" w:rsidRDefault="005927BF" w:rsidP="005927BF">
            <w:pPr>
              <w:ind w:firstLine="709"/>
              <w:jc w:val="both"/>
              <w:rPr>
                <w:color w:val="23292F"/>
                <w:sz w:val="22"/>
                <w:szCs w:val="22"/>
              </w:rPr>
            </w:pPr>
            <w:r w:rsidRPr="005927BF">
              <w:rPr>
                <w:color w:val="23292F"/>
                <w:sz w:val="22"/>
                <w:szCs w:val="22"/>
              </w:rPr>
              <w:t> </w:t>
            </w:r>
          </w:p>
          <w:p w:rsidR="005927BF" w:rsidRPr="005927BF" w:rsidRDefault="005927BF" w:rsidP="005927BF">
            <w:pPr>
              <w:ind w:firstLine="709"/>
              <w:jc w:val="both"/>
              <w:rPr>
                <w:color w:val="23292F"/>
                <w:sz w:val="22"/>
                <w:szCs w:val="22"/>
              </w:rPr>
            </w:pPr>
            <w:r w:rsidRPr="005927BF">
              <w:rPr>
                <w:color w:val="23292F"/>
                <w:sz w:val="22"/>
                <w:szCs w:val="22"/>
              </w:rPr>
              <w:t> </w:t>
            </w:r>
          </w:p>
          <w:p w:rsidR="005927BF" w:rsidRPr="005927BF" w:rsidRDefault="005927BF" w:rsidP="005927BF">
            <w:pPr>
              <w:ind w:firstLine="709"/>
              <w:jc w:val="both"/>
              <w:rPr>
                <w:color w:val="23292F"/>
                <w:sz w:val="22"/>
                <w:szCs w:val="22"/>
              </w:rPr>
            </w:pPr>
            <w:r w:rsidRPr="005927BF">
              <w:rPr>
                <w:color w:val="000000"/>
                <w:sz w:val="22"/>
                <w:szCs w:val="22"/>
              </w:rPr>
              <w:t>__________________</w:t>
            </w:r>
          </w:p>
        </w:tc>
        <w:tc>
          <w:tcPr>
            <w:tcW w:w="31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27BF" w:rsidRPr="005927BF" w:rsidRDefault="005927BF" w:rsidP="005927BF">
            <w:pPr>
              <w:jc w:val="both"/>
              <w:rPr>
                <w:color w:val="23292F"/>
                <w:sz w:val="22"/>
                <w:szCs w:val="22"/>
              </w:rPr>
            </w:pPr>
            <w:r w:rsidRPr="005927BF">
              <w:rPr>
                <w:color w:val="23292F"/>
                <w:sz w:val="22"/>
                <w:szCs w:val="22"/>
              </w:rPr>
              <w:t> </w:t>
            </w:r>
          </w:p>
        </w:tc>
      </w:tr>
      <w:tr w:rsidR="005927BF" w:rsidRPr="00776C14" w:rsidTr="00EE541E">
        <w:tc>
          <w:tcPr>
            <w:tcW w:w="306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27BF" w:rsidRPr="005927BF" w:rsidRDefault="005927BF" w:rsidP="005927BF">
            <w:pPr>
              <w:ind w:firstLine="709"/>
              <w:jc w:val="both"/>
              <w:rPr>
                <w:color w:val="23292F"/>
                <w:sz w:val="22"/>
                <w:szCs w:val="22"/>
              </w:rPr>
            </w:pPr>
            <w:r w:rsidRPr="005927BF">
              <w:rPr>
                <w:color w:val="000000"/>
                <w:sz w:val="22"/>
                <w:szCs w:val="22"/>
              </w:rPr>
              <w:t>Должность лица проводившего проверку</w:t>
            </w:r>
          </w:p>
          <w:p w:rsidR="005927BF" w:rsidRPr="005927BF" w:rsidRDefault="005927BF" w:rsidP="005927BF">
            <w:pPr>
              <w:jc w:val="both"/>
              <w:rPr>
                <w:color w:val="23292F"/>
                <w:sz w:val="22"/>
                <w:szCs w:val="22"/>
              </w:rPr>
            </w:pPr>
            <w:r w:rsidRPr="005927BF">
              <w:rPr>
                <w:color w:val="23292F"/>
                <w:sz w:val="22"/>
                <w:szCs w:val="22"/>
              </w:rPr>
              <w:t> </w:t>
            </w:r>
          </w:p>
        </w:tc>
        <w:tc>
          <w:tcPr>
            <w:tcW w:w="31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27BF" w:rsidRPr="005927BF" w:rsidRDefault="005927BF" w:rsidP="005927BF">
            <w:pPr>
              <w:ind w:firstLine="709"/>
              <w:jc w:val="both"/>
              <w:rPr>
                <w:color w:val="23292F"/>
                <w:sz w:val="22"/>
                <w:szCs w:val="22"/>
              </w:rPr>
            </w:pPr>
            <w:r w:rsidRPr="005927BF">
              <w:rPr>
                <w:color w:val="000000"/>
                <w:sz w:val="22"/>
                <w:szCs w:val="22"/>
              </w:rPr>
              <w:t> (подпись, ФИО)</w:t>
            </w:r>
          </w:p>
        </w:tc>
        <w:tc>
          <w:tcPr>
            <w:tcW w:w="31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27BF" w:rsidRPr="005927BF" w:rsidRDefault="005927BF" w:rsidP="005927BF">
            <w:pPr>
              <w:ind w:firstLine="709"/>
              <w:jc w:val="both"/>
              <w:rPr>
                <w:color w:val="23292F"/>
                <w:sz w:val="22"/>
                <w:szCs w:val="22"/>
              </w:rPr>
            </w:pPr>
            <w:r w:rsidRPr="005927BF">
              <w:rPr>
                <w:color w:val="23292F"/>
                <w:sz w:val="22"/>
                <w:szCs w:val="22"/>
              </w:rPr>
              <w:t> </w:t>
            </w:r>
          </w:p>
        </w:tc>
      </w:tr>
    </w:tbl>
    <w:p w:rsidR="00EE541E" w:rsidRDefault="00EE541E" w:rsidP="005927BF">
      <w:pPr>
        <w:ind w:firstLine="142"/>
        <w:rPr>
          <w:color w:val="23292F"/>
          <w:sz w:val="22"/>
          <w:szCs w:val="22"/>
        </w:rPr>
      </w:pPr>
    </w:p>
    <w:p w:rsidR="005927BF" w:rsidRPr="005927BF" w:rsidRDefault="005927BF" w:rsidP="005927BF">
      <w:pPr>
        <w:ind w:firstLine="142"/>
        <w:rPr>
          <w:color w:val="23292F"/>
          <w:sz w:val="22"/>
          <w:szCs w:val="22"/>
        </w:rPr>
      </w:pPr>
      <w:r w:rsidRPr="005927BF">
        <w:rPr>
          <w:color w:val="23292F"/>
          <w:sz w:val="22"/>
          <w:szCs w:val="22"/>
        </w:rPr>
        <w:t>С актом проверки ознакомлен (ы):</w:t>
      </w:r>
    </w:p>
    <w:p w:rsidR="005927BF" w:rsidRPr="005927BF" w:rsidRDefault="005927BF" w:rsidP="005927BF">
      <w:pPr>
        <w:ind w:firstLine="709"/>
        <w:rPr>
          <w:color w:val="23292F"/>
          <w:sz w:val="22"/>
          <w:szCs w:val="22"/>
        </w:rPr>
      </w:pPr>
      <w:r w:rsidRPr="005927BF">
        <w:rPr>
          <w:color w:val="23292F"/>
          <w:sz w:val="22"/>
          <w:szCs w:val="22"/>
        </w:rPr>
        <w:t> </w:t>
      </w:r>
    </w:p>
    <w:p w:rsidR="005927BF" w:rsidRPr="005927BF" w:rsidRDefault="005927BF" w:rsidP="005927BF">
      <w:pPr>
        <w:ind w:firstLine="709"/>
        <w:rPr>
          <w:color w:val="23292F"/>
          <w:sz w:val="22"/>
          <w:szCs w:val="22"/>
        </w:rPr>
      </w:pPr>
      <w:r w:rsidRPr="005927BF">
        <w:rPr>
          <w:color w:val="23292F"/>
          <w:sz w:val="22"/>
          <w:szCs w:val="22"/>
        </w:rPr>
        <w:t>Представитель (ли)</w:t>
      </w:r>
    </w:p>
    <w:p w:rsidR="005927BF" w:rsidRPr="005927BF" w:rsidRDefault="005927BF" w:rsidP="005927BF">
      <w:pPr>
        <w:ind w:firstLine="709"/>
        <w:rPr>
          <w:color w:val="23292F"/>
          <w:sz w:val="22"/>
          <w:szCs w:val="22"/>
        </w:rPr>
      </w:pPr>
      <w:r w:rsidRPr="005927BF">
        <w:rPr>
          <w:color w:val="23292F"/>
          <w:sz w:val="22"/>
          <w:szCs w:val="22"/>
        </w:rPr>
        <w:t xml:space="preserve">субъекта контроля                     _________________   </w:t>
      </w:r>
    </w:p>
    <w:p w:rsidR="005927BF" w:rsidRPr="005927BF" w:rsidRDefault="005927BF" w:rsidP="005927BF">
      <w:pPr>
        <w:rPr>
          <w:color w:val="23292F"/>
          <w:sz w:val="22"/>
          <w:szCs w:val="22"/>
        </w:rPr>
      </w:pPr>
      <w:r w:rsidRPr="005927BF">
        <w:rPr>
          <w:color w:val="000000"/>
          <w:sz w:val="22"/>
          <w:szCs w:val="22"/>
        </w:rPr>
        <w:t>                                                                           (подпись, ФИО)</w:t>
      </w:r>
    </w:p>
    <w:p w:rsidR="00EE541E" w:rsidRPr="00B6663B" w:rsidRDefault="00EE541E" w:rsidP="00EE541E">
      <w:pPr>
        <w:ind w:left="5103"/>
      </w:pPr>
      <w:r>
        <w:rPr>
          <w:color w:val="23292F"/>
          <w:sz w:val="22"/>
          <w:szCs w:val="22"/>
        </w:rPr>
        <w:br w:type="page"/>
      </w:r>
      <w:r w:rsidR="00955578">
        <w:rPr>
          <w:noProof/>
          <w:color w:val="23292F"/>
          <w:sz w:val="22"/>
          <w:szCs w:val="22"/>
        </w:rPr>
        <w:lastRenderedPageBreak/>
        <mc:AlternateContent>
          <mc:Choice Requires="wpg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304800</wp:posOffset>
                </wp:positionH>
                <wp:positionV relativeFrom="paragraph">
                  <wp:posOffset>88900</wp:posOffset>
                </wp:positionV>
                <wp:extent cx="5907405" cy="2628900"/>
                <wp:effectExtent l="0" t="3175" r="7620" b="6350"/>
                <wp:wrapNone/>
                <wp:docPr id="13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07405" cy="2628900"/>
                          <a:chOff x="1701" y="1134"/>
                          <a:chExt cx="9303" cy="4140"/>
                        </a:xfrm>
                      </wpg:grpSpPr>
                      <wps:wsp>
                        <wps:cNvPr id="14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6921" y="2214"/>
                            <a:ext cx="4083" cy="30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1330E" w:rsidRPr="00991E9D" w:rsidRDefault="0031330E" w:rsidP="00CA20DA">
                              <w:pPr>
                                <w:widowControl w:val="0"/>
                                <w:jc w:val="center"/>
                                <w:rPr>
                                  <w:color w:val="23292F"/>
                                </w:rPr>
                              </w:pPr>
                              <w:r w:rsidRPr="008069F1">
                                <w:rPr>
                                  <w:color w:val="23292F"/>
                                </w:rPr>
                                <w:t xml:space="preserve">Форма </w:t>
                              </w:r>
                              <w:r>
                                <w:rPr>
                                  <w:color w:val="23292F"/>
                                </w:rPr>
                                <w:t>Запроса о предоставлении информации</w:t>
                              </w:r>
                            </w:p>
                            <w:p w:rsidR="0031330E" w:rsidRDefault="0031330E" w:rsidP="00CA20DA">
                              <w:pPr>
                                <w:rPr>
                                  <w:color w:val="000000"/>
                                  <w:sz w:val="26"/>
                                  <w:szCs w:val="26"/>
                                  <w:shd w:val="clear" w:color="auto" w:fill="FFFFFF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701" y="2394"/>
                            <a:ext cx="4680" cy="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1330E" w:rsidRDefault="0031330E" w:rsidP="00CA20DA">
                              <w:pPr>
                                <w:pStyle w:val="aa"/>
                                <w:ind w:left="0" w:right="0"/>
                              </w:pPr>
                              <w:r>
                                <w:t>АДМИНИСТРАЦИЯ ЮРГИНСКОГО</w:t>
                              </w:r>
                            </w:p>
                            <w:p w:rsidR="0031330E" w:rsidRDefault="0031330E" w:rsidP="00CA20DA">
                              <w:pPr>
                                <w:pStyle w:val="aa"/>
                                <w:ind w:left="0" w:right="0"/>
                              </w:pPr>
                              <w:r>
                                <w:t>МУНИЦИПАЛЬНОГО РАЙОНА</w:t>
                              </w:r>
                            </w:p>
                            <w:p w:rsidR="0031330E" w:rsidRDefault="0031330E" w:rsidP="00CA20DA">
                              <w:pPr>
                                <w:pStyle w:val="e9"/>
                                <w:widowControl/>
                                <w:autoSpaceDE/>
                                <w:autoSpaceDN/>
                                <w:jc w:val="center"/>
                              </w:pPr>
                              <w:r>
                                <w:t>652050, г. Юрга, Кемеровской области,</w:t>
                              </w:r>
                            </w:p>
                            <w:p w:rsidR="0031330E" w:rsidRDefault="0031330E" w:rsidP="00CA20DA">
                              <w:pPr>
                                <w:pStyle w:val="e9"/>
                                <w:widowControl/>
                                <w:autoSpaceDE/>
                                <w:autoSpaceDN/>
                                <w:jc w:val="center"/>
                              </w:pPr>
                              <w:r>
                                <w:t>ул. Машиностроителей, д. 37</w:t>
                              </w:r>
                              <w:r>
                                <w:br/>
                                <w:t>тел. 4-18-98, факс: (384-51) 4-04-00</w:t>
                              </w:r>
                            </w:p>
                            <w:p w:rsidR="0031330E" w:rsidRPr="002A4D82" w:rsidRDefault="0031330E" w:rsidP="00CA20DA">
                              <w:pPr>
                                <w:pStyle w:val="e9"/>
                                <w:widowControl/>
                                <w:autoSpaceDE/>
                                <w:autoSpaceDN/>
                                <w:jc w:val="center"/>
                              </w:pPr>
                              <w:r>
                                <w:rPr>
                                  <w:lang w:val="en-US"/>
                                </w:rPr>
                                <w:t>E</w:t>
                              </w:r>
                              <w:r w:rsidRPr="002A4D82">
                                <w:t>-</w:t>
                              </w:r>
                              <w:r>
                                <w:rPr>
                                  <w:lang w:val="en-US"/>
                                </w:rPr>
                                <w:t>mail</w:t>
                              </w:r>
                              <w:r w:rsidRPr="002A4D82">
                                <w:t xml:space="preserve">: </w:t>
                              </w:r>
                              <w:r>
                                <w:rPr>
                                  <w:lang w:val="en-US"/>
                                </w:rPr>
                                <w:t>adm</w:t>
                              </w:r>
                              <w:r w:rsidRPr="002A4D82">
                                <w:t>@</w:t>
                              </w:r>
                              <w:r>
                                <w:rPr>
                                  <w:lang w:val="en-US"/>
                                </w:rPr>
                                <w:t>yurgregion</w:t>
                              </w:r>
                              <w:r w:rsidRPr="002A4D82">
                                <w:t>.</w:t>
                              </w:r>
                              <w:r>
                                <w:rPr>
                                  <w:lang w:val="en-US"/>
                                </w:rPr>
                                <w:t>ru</w:t>
                              </w:r>
                            </w:p>
                            <w:p w:rsidR="0031330E" w:rsidRDefault="0031330E" w:rsidP="00CA20DA">
                              <w:pPr>
                                <w:spacing w:line="360" w:lineRule="auto"/>
                                <w:jc w:val="center"/>
                              </w:pPr>
                              <w:r>
                                <w:t>_____________ № ____________</w:t>
                              </w:r>
                            </w:p>
                            <w:p w:rsidR="0031330E" w:rsidRDefault="0031330E" w:rsidP="00CA20DA">
                              <w:pPr>
                                <w:spacing w:line="360" w:lineRule="auto"/>
                                <w:jc w:val="center"/>
                              </w:pPr>
                              <w:r>
                                <w:t>На № ____________ от ______________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" name="Picture 22" descr="black-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81" y="1134"/>
                            <a:ext cx="1144" cy="1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034" style="position:absolute;left:0;text-align:left;margin-left:24pt;margin-top:7pt;width:465.15pt;height:207pt;z-index:251657216" coordorigin="1701,1134" coordsize="9303,41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">
                <v:shape id="Text Box 20" o:spid="_x0000_s1035" type="#_x0000_t202" style="position:absolute;left:6921;top:2214;width:4083;height:3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bANcEA&#10;AADbAAAADwAAAGRycy9kb3ducmV2LnhtbERPTWvCQBC9F/oflhG8lLppKEVS1xCkotdYL96G7JgE&#10;s7NJdmsSf71bELzN433OKh1NI67Uu9qygo9FBIK4sLrmUsHxd/u+BOE8ssbGMimYyEG6fn1ZYaLt&#10;wDldD74UIYRdggoq79tESldUZNAtbEscuLPtDfoA+1LqHocQbhoZR9GXNFhzaKiwpU1FxeXwZxTY&#10;4WcylroofjvdzG6Tdfk57pSaz8bsG4Sn0T/FD/deh/mf8P9LOECu7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TGwDXBAAAA2wAAAA8AAAAAAAAAAAAAAAAAmAIAAGRycy9kb3du&#10;cmV2LnhtbFBLBQYAAAAABAAEAPUAAACGAwAAAAA=&#10;" strokecolor="white">
                  <v:textbox>
                    <w:txbxContent>
                      <w:p w:rsidR="0031330E" w:rsidRPr="00991E9D" w:rsidRDefault="0031330E" w:rsidP="00CA20DA">
                        <w:pPr>
                          <w:widowControl w:val="0"/>
                          <w:jc w:val="center"/>
                          <w:rPr>
                            <w:color w:val="23292F"/>
                          </w:rPr>
                        </w:pPr>
                        <w:r w:rsidRPr="008069F1">
                          <w:rPr>
                            <w:color w:val="23292F"/>
                          </w:rPr>
                          <w:t xml:space="preserve">Форма </w:t>
                        </w:r>
                        <w:r>
                          <w:rPr>
                            <w:color w:val="23292F"/>
                          </w:rPr>
                          <w:t>Запроса о предоставлении информации</w:t>
                        </w:r>
                      </w:p>
                      <w:p w:rsidR="0031330E" w:rsidRDefault="0031330E" w:rsidP="00CA20DA">
                        <w:pPr>
                          <w:rPr>
                            <w:color w:val="000000"/>
                            <w:sz w:val="26"/>
                            <w:szCs w:val="26"/>
                            <w:shd w:val="clear" w:color="auto" w:fill="FFFFFF"/>
                          </w:rPr>
                        </w:pPr>
                      </w:p>
                    </w:txbxContent>
                  </v:textbox>
                </v:shape>
                <v:rect id="Rectangle 21" o:spid="_x0000_s1036" style="position:absolute;left:1701;top:2394;width:4680;height:27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0kcQcAA&#10;AADbAAAADwAAAGRycy9kb3ducmV2LnhtbERPS2vCQBC+F/wPywi91Y1CxaauIoaAvfm69DZkp0kw&#10;O5vsbpP033cFwdt8fM9Zb0fTiJ6cry0rmM8SEMSF1TWXCq6X/G0FwgdkjY1lUvBHHrabycsaU20H&#10;PlF/DqWIIexTVFCF0KZS+qIig35mW+LI/VhnMEToSqkdDjHcNHKRJEtpsObYUGFL+4qK2/nXKMjc&#10;Uud+f8jyj+8hC1/Hru9kp9TrdNx9ggg0hqf44T7oOP8d7r/EA+Tm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0kcQcAAAADbAAAADwAAAAAAAAAAAAAAAACYAgAAZHJzL2Rvd25y&#10;ZXYueG1sUEsFBgAAAAAEAAQA9QAAAIUDAAAAAA==&#10;" filled="f" stroked="f" strokeweight="0">
                  <v:textbox inset="0,0,0,0">
                    <w:txbxContent>
                      <w:p w:rsidR="0031330E" w:rsidRDefault="0031330E" w:rsidP="00CA20DA">
                        <w:pPr>
                          <w:pStyle w:val="aa"/>
                          <w:ind w:left="0" w:right="0"/>
                        </w:pPr>
                        <w:r>
                          <w:t>АДМИНИСТРАЦИЯ ЮРГИНСКОГО</w:t>
                        </w:r>
                      </w:p>
                      <w:p w:rsidR="0031330E" w:rsidRDefault="0031330E" w:rsidP="00CA20DA">
                        <w:pPr>
                          <w:pStyle w:val="aa"/>
                          <w:ind w:left="0" w:right="0"/>
                        </w:pPr>
                        <w:r>
                          <w:t>МУНИЦИПАЛЬНОГО РАЙОНА</w:t>
                        </w:r>
                      </w:p>
                      <w:p w:rsidR="0031330E" w:rsidRDefault="0031330E" w:rsidP="00CA20DA">
                        <w:pPr>
                          <w:pStyle w:val="e9"/>
                          <w:widowControl/>
                          <w:autoSpaceDE/>
                          <w:autoSpaceDN/>
                          <w:jc w:val="center"/>
                        </w:pPr>
                        <w:r>
                          <w:t>652050, г. Юрга, Кемеровской области,</w:t>
                        </w:r>
                      </w:p>
                      <w:p w:rsidR="0031330E" w:rsidRDefault="0031330E" w:rsidP="00CA20DA">
                        <w:pPr>
                          <w:pStyle w:val="e9"/>
                          <w:widowControl/>
                          <w:autoSpaceDE/>
                          <w:autoSpaceDN/>
                          <w:jc w:val="center"/>
                        </w:pPr>
                        <w:r>
                          <w:t>ул. Машиностроителей, д. 37</w:t>
                        </w:r>
                        <w:r>
                          <w:br/>
                          <w:t>тел. 4-18-98, факс: (384-51) 4-04-00</w:t>
                        </w:r>
                      </w:p>
                      <w:p w:rsidR="0031330E" w:rsidRPr="002A4D82" w:rsidRDefault="0031330E" w:rsidP="00CA20DA">
                        <w:pPr>
                          <w:pStyle w:val="e9"/>
                          <w:widowControl/>
                          <w:autoSpaceDE/>
                          <w:autoSpaceDN/>
                          <w:jc w:val="center"/>
                        </w:pPr>
                        <w:r>
                          <w:rPr>
                            <w:lang w:val="en-US"/>
                          </w:rPr>
                          <w:t>E</w:t>
                        </w:r>
                        <w:r w:rsidRPr="002A4D82">
                          <w:t>-</w:t>
                        </w:r>
                        <w:r>
                          <w:rPr>
                            <w:lang w:val="en-US"/>
                          </w:rPr>
                          <w:t>mail</w:t>
                        </w:r>
                        <w:r w:rsidRPr="002A4D82">
                          <w:t xml:space="preserve">: </w:t>
                        </w:r>
                        <w:r>
                          <w:rPr>
                            <w:lang w:val="en-US"/>
                          </w:rPr>
                          <w:t>adm</w:t>
                        </w:r>
                        <w:r w:rsidRPr="002A4D82">
                          <w:t>@</w:t>
                        </w:r>
                        <w:r>
                          <w:rPr>
                            <w:lang w:val="en-US"/>
                          </w:rPr>
                          <w:t>yurgregion</w:t>
                        </w:r>
                        <w:r w:rsidRPr="002A4D82">
                          <w:t>.</w:t>
                        </w:r>
                        <w:r>
                          <w:rPr>
                            <w:lang w:val="en-US"/>
                          </w:rPr>
                          <w:t>ru</w:t>
                        </w:r>
                      </w:p>
                      <w:p w:rsidR="0031330E" w:rsidRDefault="0031330E" w:rsidP="00CA20DA">
                        <w:pPr>
                          <w:spacing w:line="360" w:lineRule="auto"/>
                          <w:jc w:val="center"/>
                        </w:pPr>
                        <w:r>
                          <w:t>_____________ № ____________</w:t>
                        </w:r>
                      </w:p>
                      <w:p w:rsidR="0031330E" w:rsidRDefault="0031330E" w:rsidP="00CA20DA">
                        <w:pPr>
                          <w:spacing w:line="360" w:lineRule="auto"/>
                          <w:jc w:val="center"/>
                        </w:pPr>
                        <w:r>
                          <w:t>На № ____________ от ______________</w:t>
                        </w:r>
                      </w:p>
                    </w:txbxContent>
                  </v:textbox>
                </v:rect>
                <v:shape id="Picture 22" o:spid="_x0000_s1037" type="#_x0000_t75" alt="black-150" style="position:absolute;left:3681;top:1134;width:1144;height:12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g195nDAAAA2wAAAA8AAABkcnMvZG93bnJldi54bWxET01rwkAQvRf8D8sI3urGIqGmriIWtZdS&#10;tbZeh+yYBLOzMTvV9N93C4Xe5vE+ZzrvXK2u1IbKs4HRMAFFnHtbcWHg8L66fwQVBNli7ZkMfFOA&#10;+ax3N8XM+hvv6LqXQsUQDhkaKEWaTOuQl+QwDH1DHLmTbx1KhG2hbYu3GO5q/ZAkqXZYcWwosaFl&#10;Sfl5/+UMfMp6cjm9Xt42Y71K0uft4SgfZ2MG/W7xBEqok3/xn/vFxvkp/P4SD9Cz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mDX3mcMAAADbAAAADwAAAAAAAAAAAAAAAACf&#10;AgAAZHJzL2Rvd25yZXYueG1sUEsFBgAAAAAEAAQA9wAAAI8DAAAAAA==&#10;">
                  <v:imagedata r:id="rId13" o:title="black-150"/>
                </v:shape>
              </v:group>
            </w:pict>
          </mc:Fallback>
        </mc:AlternateContent>
      </w:r>
      <w:r w:rsidRPr="00B6663B">
        <w:t>Приложение</w:t>
      </w:r>
      <w:r>
        <w:t xml:space="preserve"> № 4</w:t>
      </w:r>
    </w:p>
    <w:p w:rsidR="00EE541E" w:rsidRPr="00B6663B" w:rsidRDefault="00EE541E" w:rsidP="00EE541E">
      <w:pPr>
        <w:ind w:left="5103"/>
      </w:pPr>
      <w:r w:rsidRPr="00B6663B">
        <w:t>к распоряжению администрации</w:t>
      </w:r>
    </w:p>
    <w:p w:rsidR="00EE541E" w:rsidRPr="00B6663B" w:rsidRDefault="00EE541E" w:rsidP="00EE541E">
      <w:pPr>
        <w:ind w:left="5103"/>
      </w:pPr>
      <w:r w:rsidRPr="00B6663B">
        <w:t>Юргинского муниципального района</w:t>
      </w:r>
    </w:p>
    <w:p w:rsidR="00EE541E" w:rsidRPr="00B6663B" w:rsidRDefault="00946D26" w:rsidP="00EE541E">
      <w:pPr>
        <w:ind w:left="5103"/>
      </w:pPr>
      <w:r w:rsidRPr="00946D26">
        <w:t>от 30.11.2017 № 418-р</w:t>
      </w:r>
    </w:p>
    <w:p w:rsidR="005927BF" w:rsidRPr="005927BF" w:rsidRDefault="005927BF" w:rsidP="00CA20DA">
      <w:pPr>
        <w:ind w:firstLine="540"/>
        <w:jc w:val="right"/>
        <w:rPr>
          <w:color w:val="23292F"/>
          <w:sz w:val="22"/>
          <w:szCs w:val="22"/>
        </w:rPr>
      </w:pPr>
    </w:p>
    <w:p w:rsidR="005927BF" w:rsidRPr="005927BF" w:rsidRDefault="005927BF" w:rsidP="005927BF">
      <w:pPr>
        <w:ind w:firstLine="540"/>
        <w:jc w:val="both"/>
        <w:rPr>
          <w:color w:val="23292F"/>
        </w:rPr>
      </w:pPr>
    </w:p>
    <w:p w:rsidR="005927BF" w:rsidRPr="005927BF" w:rsidRDefault="005927BF" w:rsidP="005927BF">
      <w:pPr>
        <w:ind w:firstLine="540"/>
        <w:jc w:val="both"/>
        <w:rPr>
          <w:color w:val="23292F"/>
        </w:rPr>
      </w:pPr>
    </w:p>
    <w:p w:rsidR="005927BF" w:rsidRPr="005927BF" w:rsidRDefault="005927BF" w:rsidP="005927BF">
      <w:pPr>
        <w:ind w:firstLine="540"/>
        <w:jc w:val="both"/>
        <w:rPr>
          <w:color w:val="23292F"/>
        </w:rPr>
      </w:pPr>
    </w:p>
    <w:p w:rsidR="005927BF" w:rsidRPr="005927BF" w:rsidRDefault="005927BF" w:rsidP="005927BF">
      <w:pPr>
        <w:ind w:firstLine="540"/>
        <w:jc w:val="both"/>
        <w:rPr>
          <w:color w:val="23292F"/>
        </w:rPr>
      </w:pPr>
    </w:p>
    <w:p w:rsidR="005927BF" w:rsidRPr="005927BF" w:rsidRDefault="005927BF" w:rsidP="005927BF">
      <w:pPr>
        <w:ind w:firstLine="540"/>
        <w:jc w:val="both"/>
        <w:rPr>
          <w:color w:val="23292F"/>
        </w:rPr>
      </w:pPr>
    </w:p>
    <w:p w:rsidR="005927BF" w:rsidRPr="005927BF" w:rsidRDefault="005927BF" w:rsidP="005927BF">
      <w:pPr>
        <w:ind w:firstLine="540"/>
        <w:jc w:val="both"/>
        <w:rPr>
          <w:color w:val="23292F"/>
        </w:rPr>
      </w:pPr>
    </w:p>
    <w:p w:rsidR="005927BF" w:rsidRPr="005927BF" w:rsidRDefault="005927BF" w:rsidP="005927BF">
      <w:pPr>
        <w:ind w:firstLine="540"/>
        <w:jc w:val="both"/>
        <w:rPr>
          <w:color w:val="23292F"/>
        </w:rPr>
      </w:pPr>
    </w:p>
    <w:p w:rsidR="005927BF" w:rsidRPr="005927BF" w:rsidRDefault="005927BF" w:rsidP="005927BF">
      <w:pPr>
        <w:ind w:firstLine="540"/>
        <w:jc w:val="both"/>
        <w:rPr>
          <w:color w:val="23292F"/>
        </w:rPr>
      </w:pPr>
    </w:p>
    <w:p w:rsidR="005927BF" w:rsidRPr="005927BF" w:rsidRDefault="005927BF" w:rsidP="005927BF">
      <w:pPr>
        <w:ind w:firstLine="540"/>
        <w:jc w:val="both"/>
        <w:rPr>
          <w:color w:val="23292F"/>
        </w:rPr>
      </w:pPr>
    </w:p>
    <w:p w:rsidR="005927BF" w:rsidRPr="005927BF" w:rsidRDefault="005927BF" w:rsidP="005927BF">
      <w:pPr>
        <w:ind w:firstLine="540"/>
        <w:jc w:val="both"/>
        <w:rPr>
          <w:color w:val="23292F"/>
        </w:rPr>
      </w:pPr>
    </w:p>
    <w:p w:rsidR="005927BF" w:rsidRPr="005927BF" w:rsidRDefault="005927BF" w:rsidP="00EE541E">
      <w:pPr>
        <w:jc w:val="center"/>
        <w:rPr>
          <w:color w:val="23292F"/>
        </w:rPr>
      </w:pPr>
    </w:p>
    <w:p w:rsidR="005927BF" w:rsidRPr="005927BF" w:rsidRDefault="005927BF" w:rsidP="00EE541E">
      <w:pPr>
        <w:jc w:val="center"/>
        <w:rPr>
          <w:color w:val="23292F"/>
        </w:rPr>
      </w:pPr>
    </w:p>
    <w:p w:rsidR="005927BF" w:rsidRPr="005927BF" w:rsidRDefault="005927BF" w:rsidP="00EE541E">
      <w:pPr>
        <w:jc w:val="center"/>
        <w:rPr>
          <w:color w:val="23292F"/>
        </w:rPr>
      </w:pPr>
    </w:p>
    <w:p w:rsidR="00CA20DA" w:rsidRPr="00CA20DA" w:rsidRDefault="00CA20DA" w:rsidP="00EE541E">
      <w:pPr>
        <w:jc w:val="center"/>
        <w:rPr>
          <w:color w:val="23292F"/>
        </w:rPr>
      </w:pPr>
    </w:p>
    <w:p w:rsidR="00CA20DA" w:rsidRPr="00CA20DA" w:rsidRDefault="00CA20DA" w:rsidP="00EE541E">
      <w:pPr>
        <w:jc w:val="center"/>
        <w:rPr>
          <w:color w:val="23292F"/>
        </w:rPr>
      </w:pPr>
      <w:r w:rsidRPr="00CA20DA">
        <w:rPr>
          <w:color w:val="000000"/>
        </w:rPr>
        <w:t>Уважаемый(ая)__________________!</w:t>
      </w:r>
    </w:p>
    <w:p w:rsidR="00CA20DA" w:rsidRPr="00CA20DA" w:rsidRDefault="00CA20DA" w:rsidP="00EE541E">
      <w:pPr>
        <w:jc w:val="center"/>
        <w:rPr>
          <w:color w:val="23292F"/>
        </w:rPr>
      </w:pPr>
    </w:p>
    <w:p w:rsidR="00CA20DA" w:rsidRPr="00CA20DA" w:rsidRDefault="00CA20DA" w:rsidP="00EE541E">
      <w:pPr>
        <w:jc w:val="center"/>
        <w:rPr>
          <w:color w:val="23292F"/>
        </w:rPr>
      </w:pPr>
    </w:p>
    <w:p w:rsidR="00CA20DA" w:rsidRPr="00CA20DA" w:rsidRDefault="00CA20DA" w:rsidP="00CA20DA">
      <w:pPr>
        <w:ind w:firstLine="539"/>
        <w:jc w:val="both"/>
        <w:rPr>
          <w:color w:val="23292F"/>
        </w:rPr>
      </w:pPr>
      <w:r w:rsidRPr="00CA20DA">
        <w:rPr>
          <w:color w:val="23292F"/>
        </w:rPr>
        <w:t>В соответствии </w:t>
      </w:r>
      <w:r w:rsidRPr="00CA20DA">
        <w:rPr>
          <w:color w:val="000000"/>
        </w:rPr>
        <w:t xml:space="preserve">с </w:t>
      </w:r>
      <w:r w:rsidRPr="00CA20DA">
        <w:rPr>
          <w:color w:val="23292F"/>
        </w:rPr>
        <w:t>Бюджетным кодексом Российской Федерации и со ст. 99 Федерального закона от 05.04.2013 № 44-ФЗ «О контрактной системе в сфере закупок товаров, работ, услуг для обеспечения</w:t>
      </w:r>
      <w:r w:rsidR="00EE541E">
        <w:rPr>
          <w:color w:val="23292F"/>
        </w:rPr>
        <w:t xml:space="preserve"> </w:t>
      </w:r>
      <w:r w:rsidRPr="00CA20DA">
        <w:rPr>
          <w:color w:val="23292F"/>
        </w:rPr>
        <w:t>государственных</w:t>
      </w:r>
      <w:r w:rsidR="00EE541E">
        <w:rPr>
          <w:color w:val="23292F"/>
        </w:rPr>
        <w:t xml:space="preserve"> </w:t>
      </w:r>
      <w:r w:rsidRPr="00CA20DA">
        <w:rPr>
          <w:color w:val="23292F"/>
        </w:rPr>
        <w:t>и</w:t>
      </w:r>
      <w:r w:rsidR="00EE541E">
        <w:rPr>
          <w:color w:val="23292F"/>
        </w:rPr>
        <w:t xml:space="preserve"> </w:t>
      </w:r>
      <w:r w:rsidRPr="00CA20DA">
        <w:rPr>
          <w:color w:val="23292F"/>
        </w:rPr>
        <w:t xml:space="preserve">муниципальных нужд», постановлением Администрации Юргинского муниципального района </w:t>
      </w:r>
      <w:r w:rsidRPr="00CA20DA">
        <w:rPr>
          <w:color w:val="000000"/>
        </w:rPr>
        <w:t xml:space="preserve">от </w:t>
      </w:r>
      <w:r w:rsidRPr="00CA20DA">
        <w:t>13.11.2017</w:t>
      </w:r>
      <w:r w:rsidR="00EE541E">
        <w:br/>
      </w:r>
      <w:r w:rsidRPr="00CA20DA">
        <w:t xml:space="preserve">№ 704 </w:t>
      </w:r>
      <w:r w:rsidRPr="00CA20DA">
        <w:rPr>
          <w:color w:val="000000"/>
        </w:rPr>
        <w:t>«</w:t>
      </w:r>
      <w:r w:rsidRPr="00CA20DA">
        <w:rPr>
          <w:color w:val="23292F"/>
        </w:rPr>
        <w:t>Об утверждении Порядка осуществления внутреннего муниципального финансового контроля и контроля в сфере закупок в Юргинском муниципальном районе»</w:t>
      </w:r>
      <w:r w:rsidRPr="00CA20DA">
        <w:rPr>
          <w:color w:val="000000"/>
        </w:rPr>
        <w:t xml:space="preserve">, планом </w:t>
      </w:r>
      <w:r w:rsidRPr="00CA20DA">
        <w:rPr>
          <w:color w:val="23292F"/>
        </w:rPr>
        <w:t xml:space="preserve">проведения проверок контрольного отдела Администрации Юргинского муниципального района, </w:t>
      </w:r>
      <w:r w:rsidRPr="00CA20DA">
        <w:rPr>
          <w:color w:val="000000"/>
        </w:rPr>
        <w:t>н</w:t>
      </w:r>
      <w:r w:rsidRPr="00CA20DA">
        <w:rPr>
          <w:color w:val="23292F"/>
        </w:rPr>
        <w:t>а основании Распоряжения о проведении плановой проверки от ______20___года</w:t>
      </w:r>
      <w:r w:rsidR="00EE541E">
        <w:rPr>
          <w:color w:val="23292F"/>
        </w:rPr>
        <w:t xml:space="preserve"> </w:t>
      </w:r>
      <w:r w:rsidRPr="00CA20DA">
        <w:rPr>
          <w:color w:val="23292F"/>
        </w:rPr>
        <w:t xml:space="preserve">№____ контрольным отделом Администрации Юргинского муниципального района </w:t>
      </w:r>
      <w:r>
        <w:rPr>
          <w:color w:val="23292F"/>
        </w:rPr>
        <w:t>в период с _____________20___г. по ____________20___г. будет проводится проверка_____________________________________________________________. На основании Закона прошу в срок до «____»________________20___г. предоставить (поручить предоставить)</w:t>
      </w:r>
      <w:r w:rsidR="007129E6">
        <w:rPr>
          <w:color w:val="23292F"/>
        </w:rPr>
        <w:t xml:space="preserve"> __________________________________________________________</w:t>
      </w:r>
    </w:p>
    <w:p w:rsidR="005927BF" w:rsidRDefault="007129E6" w:rsidP="005927BF">
      <w:pPr>
        <w:ind w:firstLine="540"/>
        <w:jc w:val="both"/>
        <w:rPr>
          <w:color w:val="23292F"/>
          <w:sz w:val="16"/>
          <w:szCs w:val="16"/>
        </w:rPr>
      </w:pPr>
      <w:r>
        <w:rPr>
          <w:color w:val="23292F"/>
          <w:sz w:val="16"/>
          <w:szCs w:val="16"/>
        </w:rPr>
        <w:t xml:space="preserve">                                                          (должность, инициалы, фамилия руководителя контрольного мероприятия)</w:t>
      </w:r>
    </w:p>
    <w:p w:rsidR="007129E6" w:rsidRDefault="007129E6" w:rsidP="007129E6">
      <w:pPr>
        <w:jc w:val="both"/>
        <w:rPr>
          <w:color w:val="23292F"/>
        </w:rPr>
      </w:pPr>
      <w:r>
        <w:rPr>
          <w:color w:val="23292F"/>
        </w:rPr>
        <w:t>следующие документы (материалы, данные или информацию)____________________________________________________________________</w:t>
      </w:r>
    </w:p>
    <w:p w:rsidR="007129E6" w:rsidRDefault="007129E6" w:rsidP="007129E6">
      <w:pPr>
        <w:jc w:val="both"/>
        <w:rPr>
          <w:color w:val="23292F"/>
        </w:rPr>
      </w:pPr>
      <w:r>
        <w:rPr>
          <w:color w:val="23292F"/>
          <w:sz w:val="16"/>
          <w:szCs w:val="16"/>
        </w:rPr>
        <w:t xml:space="preserve">                                               (указываются наименования конкретных документов или формируются вопросы, </w:t>
      </w:r>
    </w:p>
    <w:p w:rsidR="007129E6" w:rsidRPr="005927BF" w:rsidRDefault="007129E6" w:rsidP="007129E6">
      <w:pPr>
        <w:jc w:val="both"/>
        <w:rPr>
          <w:color w:val="23292F"/>
        </w:rPr>
      </w:pPr>
      <w:r>
        <w:rPr>
          <w:color w:val="23292F"/>
        </w:rPr>
        <w:t>________________________________________________________________________________</w:t>
      </w:r>
    </w:p>
    <w:p w:rsidR="005927BF" w:rsidRPr="005927BF" w:rsidRDefault="007129E6" w:rsidP="005927BF">
      <w:pPr>
        <w:ind w:firstLine="540"/>
        <w:jc w:val="both"/>
        <w:rPr>
          <w:color w:val="23292F"/>
          <w:sz w:val="16"/>
          <w:szCs w:val="16"/>
        </w:rPr>
      </w:pPr>
      <w:r>
        <w:rPr>
          <w:color w:val="23292F"/>
          <w:sz w:val="16"/>
          <w:szCs w:val="16"/>
        </w:rPr>
        <w:t xml:space="preserve">                       по которым необходимо предоставить соответствующую информацию)</w:t>
      </w:r>
    </w:p>
    <w:p w:rsidR="005927BF" w:rsidRPr="005927BF" w:rsidRDefault="005927BF" w:rsidP="005927BF">
      <w:pPr>
        <w:ind w:firstLine="540"/>
        <w:jc w:val="both"/>
        <w:rPr>
          <w:color w:val="23292F"/>
        </w:rPr>
      </w:pPr>
    </w:p>
    <w:p w:rsidR="005927BF" w:rsidRPr="005927BF" w:rsidRDefault="005927BF" w:rsidP="005927BF">
      <w:pPr>
        <w:ind w:firstLine="540"/>
        <w:jc w:val="both"/>
        <w:rPr>
          <w:color w:val="23292F"/>
        </w:rPr>
      </w:pPr>
    </w:p>
    <w:p w:rsidR="005927BF" w:rsidRPr="005927BF" w:rsidRDefault="005927BF" w:rsidP="005927BF">
      <w:pPr>
        <w:ind w:firstLine="540"/>
        <w:jc w:val="both"/>
        <w:rPr>
          <w:color w:val="23292F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04"/>
        <w:gridCol w:w="4768"/>
      </w:tblGrid>
      <w:tr w:rsidR="007129E6" w:rsidTr="00B404FB">
        <w:tc>
          <w:tcPr>
            <w:tcW w:w="4927" w:type="dxa"/>
            <w:shd w:val="clear" w:color="auto" w:fill="auto"/>
          </w:tcPr>
          <w:p w:rsidR="007129E6" w:rsidRDefault="007129E6" w:rsidP="00EE541E">
            <w:pPr>
              <w:pStyle w:val="21"/>
              <w:shd w:val="clear" w:color="auto" w:fill="auto"/>
              <w:tabs>
                <w:tab w:val="left" w:pos="993"/>
                <w:tab w:val="left" w:pos="1281"/>
              </w:tabs>
              <w:spacing w:before="0" w:after="0" w:line="240" w:lineRule="auto"/>
              <w:ind w:right="20"/>
              <w:jc w:val="both"/>
              <w:rPr>
                <w:lang w:eastAsia="ar-SA"/>
              </w:rPr>
            </w:pPr>
            <w:r w:rsidRPr="00B404FB">
              <w:rPr>
                <w:color w:val="000000"/>
                <w:spacing w:val="0"/>
                <w:sz w:val="26"/>
                <w:szCs w:val="26"/>
              </w:rPr>
              <w:t>Заместителя главы Юргинского муниципального района по организационно-территориальным вопросам.</w:t>
            </w:r>
          </w:p>
        </w:tc>
        <w:tc>
          <w:tcPr>
            <w:tcW w:w="4927" w:type="dxa"/>
            <w:shd w:val="clear" w:color="auto" w:fill="auto"/>
          </w:tcPr>
          <w:p w:rsidR="007129E6" w:rsidRDefault="007129E6" w:rsidP="00B404FB">
            <w:pPr>
              <w:suppressAutoHyphens/>
              <w:jc w:val="both"/>
              <w:rPr>
                <w:lang w:eastAsia="ar-SA"/>
              </w:rPr>
            </w:pPr>
          </w:p>
          <w:p w:rsidR="007129E6" w:rsidRDefault="007129E6" w:rsidP="00B404FB">
            <w:pPr>
              <w:suppressAutoHyphens/>
              <w:jc w:val="both"/>
              <w:rPr>
                <w:lang w:eastAsia="ar-SA"/>
              </w:rPr>
            </w:pPr>
          </w:p>
          <w:p w:rsidR="007129E6" w:rsidRDefault="007129E6" w:rsidP="00B404FB">
            <w:pPr>
              <w:suppressAutoHyphens/>
              <w:jc w:val="both"/>
              <w:rPr>
                <w:lang w:eastAsia="ar-SA"/>
              </w:rPr>
            </w:pPr>
          </w:p>
          <w:p w:rsidR="007129E6" w:rsidRDefault="007129E6" w:rsidP="00B404FB">
            <w:pPr>
              <w:suppressAutoHyphens/>
              <w:jc w:val="right"/>
              <w:rPr>
                <w:lang w:eastAsia="ar-SA"/>
              </w:rPr>
            </w:pPr>
            <w:r>
              <w:rPr>
                <w:lang w:eastAsia="ar-SA"/>
              </w:rPr>
              <w:t>Е.С. Кудрявцева</w:t>
            </w:r>
          </w:p>
        </w:tc>
      </w:tr>
    </w:tbl>
    <w:p w:rsidR="005927BF" w:rsidRPr="005927BF" w:rsidRDefault="005927BF" w:rsidP="005927BF">
      <w:pPr>
        <w:ind w:firstLine="540"/>
        <w:jc w:val="both"/>
        <w:rPr>
          <w:color w:val="23292F"/>
        </w:rPr>
      </w:pPr>
    </w:p>
    <w:p w:rsidR="00EE541E" w:rsidRPr="00B6663B" w:rsidRDefault="00EE541E" w:rsidP="00EE541E">
      <w:pPr>
        <w:ind w:left="5103"/>
      </w:pPr>
      <w:r>
        <w:rPr>
          <w:color w:val="23292F"/>
        </w:rPr>
        <w:br w:type="page"/>
      </w:r>
      <w:r w:rsidRPr="00B6663B">
        <w:lastRenderedPageBreak/>
        <w:t>Приложение</w:t>
      </w:r>
      <w:r>
        <w:t xml:space="preserve"> № 5</w:t>
      </w:r>
    </w:p>
    <w:p w:rsidR="00EE541E" w:rsidRPr="00B6663B" w:rsidRDefault="00EE541E" w:rsidP="00EE541E">
      <w:pPr>
        <w:ind w:left="5103"/>
      </w:pPr>
      <w:r w:rsidRPr="00B6663B">
        <w:t>к распоряжению администрации</w:t>
      </w:r>
    </w:p>
    <w:p w:rsidR="00EE541E" w:rsidRPr="00B6663B" w:rsidRDefault="00EE541E" w:rsidP="00EE541E">
      <w:pPr>
        <w:ind w:left="5103"/>
      </w:pPr>
      <w:r w:rsidRPr="00B6663B">
        <w:t>Юргинского муниципального района</w:t>
      </w:r>
    </w:p>
    <w:p w:rsidR="00EE541E" w:rsidRPr="00B6663B" w:rsidRDefault="00946D26" w:rsidP="00EE541E">
      <w:pPr>
        <w:ind w:left="5103"/>
      </w:pPr>
      <w:r w:rsidRPr="00946D26">
        <w:t>от 30.11.2017 № 418-р</w:t>
      </w:r>
    </w:p>
    <w:p w:rsidR="005927BF" w:rsidRPr="005927BF" w:rsidRDefault="00955578" w:rsidP="00036153">
      <w:pPr>
        <w:ind w:firstLine="540"/>
        <w:jc w:val="right"/>
        <w:rPr>
          <w:color w:val="23292F"/>
        </w:rPr>
      </w:pPr>
      <w:r>
        <w:rPr>
          <w:noProof/>
          <w:color w:val="23292F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-63500</wp:posOffset>
                </wp:positionV>
                <wp:extent cx="5907405" cy="2628900"/>
                <wp:effectExtent l="0" t="3175" r="7620" b="6350"/>
                <wp:wrapNone/>
                <wp:docPr id="9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07405" cy="2628900"/>
                          <a:chOff x="1701" y="1134"/>
                          <a:chExt cx="9303" cy="4140"/>
                        </a:xfrm>
                      </wpg:grpSpPr>
                      <wps:wsp>
                        <wps:cNvPr id="10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6921" y="2214"/>
                            <a:ext cx="4083" cy="30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36153" w:rsidRPr="00991E9D" w:rsidRDefault="00036153" w:rsidP="00036153">
                              <w:pPr>
                                <w:widowControl w:val="0"/>
                                <w:jc w:val="center"/>
                                <w:rPr>
                                  <w:color w:val="23292F"/>
                                </w:rPr>
                              </w:pPr>
                              <w:r w:rsidRPr="008069F1">
                                <w:rPr>
                                  <w:color w:val="23292F"/>
                                </w:rPr>
                                <w:t xml:space="preserve">Форма </w:t>
                              </w:r>
                              <w:r w:rsidR="00946F0A">
                                <w:rPr>
                                  <w:color w:val="23292F"/>
                                </w:rPr>
                                <w:t>Предписания</w:t>
                              </w:r>
                            </w:p>
                            <w:p w:rsidR="00036153" w:rsidRDefault="00036153" w:rsidP="00036153">
                              <w:pPr>
                                <w:rPr>
                                  <w:color w:val="000000"/>
                                  <w:sz w:val="26"/>
                                  <w:szCs w:val="26"/>
                                  <w:shd w:val="clear" w:color="auto" w:fill="FFFFFF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1701" y="2394"/>
                            <a:ext cx="4680" cy="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36153" w:rsidRDefault="00036153" w:rsidP="00036153">
                              <w:pPr>
                                <w:pStyle w:val="aa"/>
                                <w:ind w:left="0" w:right="0"/>
                              </w:pPr>
                              <w:r>
                                <w:t>АДМИНИСТРАЦИЯ ЮРГИНСКОГО</w:t>
                              </w:r>
                            </w:p>
                            <w:p w:rsidR="00036153" w:rsidRDefault="00036153" w:rsidP="00036153">
                              <w:pPr>
                                <w:pStyle w:val="aa"/>
                                <w:ind w:left="0" w:right="0"/>
                              </w:pPr>
                              <w:r>
                                <w:t>МУНИЦИПАЛЬНОГО РАЙОНА</w:t>
                              </w:r>
                            </w:p>
                            <w:p w:rsidR="00036153" w:rsidRDefault="00036153" w:rsidP="00036153">
                              <w:pPr>
                                <w:pStyle w:val="e9"/>
                                <w:widowControl/>
                                <w:autoSpaceDE/>
                                <w:autoSpaceDN/>
                                <w:jc w:val="center"/>
                              </w:pPr>
                              <w:r>
                                <w:t>652050, г. Юрга, Кемеровской области,</w:t>
                              </w:r>
                            </w:p>
                            <w:p w:rsidR="00036153" w:rsidRDefault="00036153" w:rsidP="00036153">
                              <w:pPr>
                                <w:pStyle w:val="e9"/>
                                <w:widowControl/>
                                <w:autoSpaceDE/>
                                <w:autoSpaceDN/>
                                <w:jc w:val="center"/>
                              </w:pPr>
                              <w:r>
                                <w:t>ул. Машиностроителей, д. 37</w:t>
                              </w:r>
                              <w:r>
                                <w:br/>
                                <w:t>тел. 4-18-98, факс: (384-51) 4-04-00</w:t>
                              </w:r>
                            </w:p>
                            <w:p w:rsidR="00036153" w:rsidRPr="002A4D82" w:rsidRDefault="00036153" w:rsidP="00036153">
                              <w:pPr>
                                <w:pStyle w:val="e9"/>
                                <w:widowControl/>
                                <w:autoSpaceDE/>
                                <w:autoSpaceDN/>
                                <w:jc w:val="center"/>
                              </w:pPr>
                              <w:r>
                                <w:rPr>
                                  <w:lang w:val="en-US"/>
                                </w:rPr>
                                <w:t>E</w:t>
                              </w:r>
                              <w:r w:rsidRPr="002A4D82">
                                <w:t>-</w:t>
                              </w:r>
                              <w:r>
                                <w:rPr>
                                  <w:lang w:val="en-US"/>
                                </w:rPr>
                                <w:t>mail</w:t>
                              </w:r>
                              <w:r w:rsidRPr="002A4D82">
                                <w:t xml:space="preserve">: </w:t>
                              </w:r>
                              <w:r>
                                <w:rPr>
                                  <w:lang w:val="en-US"/>
                                </w:rPr>
                                <w:t>adm</w:t>
                              </w:r>
                              <w:r w:rsidRPr="002A4D82">
                                <w:t>@</w:t>
                              </w:r>
                              <w:r>
                                <w:rPr>
                                  <w:lang w:val="en-US"/>
                                </w:rPr>
                                <w:t>yurgregion</w:t>
                              </w:r>
                              <w:r w:rsidRPr="002A4D82">
                                <w:t>.</w:t>
                              </w:r>
                              <w:r>
                                <w:rPr>
                                  <w:lang w:val="en-US"/>
                                </w:rPr>
                                <w:t>ru</w:t>
                              </w:r>
                            </w:p>
                            <w:p w:rsidR="00036153" w:rsidRDefault="00036153" w:rsidP="00036153">
                              <w:pPr>
                                <w:spacing w:line="360" w:lineRule="auto"/>
                                <w:jc w:val="center"/>
                              </w:pPr>
                              <w:r>
                                <w:t>_____________ № ____________</w:t>
                              </w:r>
                            </w:p>
                            <w:p w:rsidR="00036153" w:rsidRDefault="00036153" w:rsidP="00036153">
                              <w:pPr>
                                <w:spacing w:line="360" w:lineRule="auto"/>
                                <w:jc w:val="center"/>
                              </w:pPr>
                              <w:r>
                                <w:t>На № ____________ от ______________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Picture 26" descr="black-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81" y="1134"/>
                            <a:ext cx="1144" cy="1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3" o:spid="_x0000_s1038" style="position:absolute;left:0;text-align:left;margin-left:12pt;margin-top:-5pt;width:465.15pt;height:207pt;z-index:251658240" coordorigin="1701,1134" coordsize="9303,41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">
                <v:shape id="Text Box 24" o:spid="_x0000_s1039" type="#_x0000_t202" style="position:absolute;left:6921;top:2214;width:4083;height:3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/3GNsIA&#10;AADbAAAADwAAAGRycy9kb3ducmV2LnhtbESPQYvCQAyF7wv+hyGCF9GpPSxSHUVE0avuXryFTmyL&#10;nUzbGW3dX785LOwt4b2892W9HVytXtSFyrOBxTwBRZx7W3Fh4PvrOFuCChHZYu2ZDLwpwHYz+lhj&#10;Zn3PF3pdY6EkhEOGBsoYm0zrkJfkMMx9Qyza3XcOo6xdoW2HvYS7WqdJ8qkdViwNJTa0Lyl/XJ/O&#10;gO8Pb+epTdLp7ced9rv2ck9bYybjYbcCFWmI/+a/67MVfKGXX2QAvfk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/cY2wgAAANsAAAAPAAAAAAAAAAAAAAAAAJgCAABkcnMvZG93&#10;bnJldi54bWxQSwUGAAAAAAQABAD1AAAAhwMAAAAA&#10;" strokecolor="white">
                  <v:textbox>
                    <w:txbxContent>
                      <w:p w:rsidR="00036153" w:rsidRPr="00991E9D" w:rsidRDefault="00036153" w:rsidP="00036153">
                        <w:pPr>
                          <w:widowControl w:val="0"/>
                          <w:jc w:val="center"/>
                          <w:rPr>
                            <w:color w:val="23292F"/>
                          </w:rPr>
                        </w:pPr>
                        <w:r w:rsidRPr="008069F1">
                          <w:rPr>
                            <w:color w:val="23292F"/>
                          </w:rPr>
                          <w:t xml:space="preserve">Форма </w:t>
                        </w:r>
                        <w:r w:rsidR="00946F0A">
                          <w:rPr>
                            <w:color w:val="23292F"/>
                          </w:rPr>
                          <w:t>Предписания</w:t>
                        </w:r>
                      </w:p>
                      <w:p w:rsidR="00036153" w:rsidRDefault="00036153" w:rsidP="00036153">
                        <w:pPr>
                          <w:rPr>
                            <w:color w:val="000000"/>
                            <w:sz w:val="26"/>
                            <w:szCs w:val="26"/>
                            <w:shd w:val="clear" w:color="auto" w:fill="FFFFFF"/>
                          </w:rPr>
                        </w:pPr>
                      </w:p>
                    </w:txbxContent>
                  </v:textbox>
                </v:shape>
                <v:rect id="Rectangle 25" o:spid="_x0000_s1040" style="position:absolute;left:1701;top:2394;width:4680;height:27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IaQsAA&#10;AADbAAAADwAAAGRycy9kb3ducmV2LnhtbERPTYvCMBC9L/gfwgje1lQPotUoYinobdW97G1oxrbY&#10;TNoktt1/v1lY2Ns83ufsDqNpRE/O15YVLOYJCOLC6ppLBZ/3/H0NwgdkjY1lUvBNHg77ydsOU20H&#10;vlJ/C6WIIexTVFCF0KZS+qIig35uW+LIPawzGCJ0pdQOhxhuGrlMkpU0WHNsqLClU0XF8/YyCjK3&#10;0rk/nbN88zVk4fLR9Z3slJpNx+MWRKAx/Iv/3Gcd5y/g95d4gNz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HIaQsAAAADbAAAADwAAAAAAAAAAAAAAAACYAgAAZHJzL2Rvd25y&#10;ZXYueG1sUEsFBgAAAAAEAAQA9QAAAIUDAAAAAA==&#10;" filled="f" stroked="f" strokeweight="0">
                  <v:textbox inset="0,0,0,0">
                    <w:txbxContent>
                      <w:p w:rsidR="00036153" w:rsidRDefault="00036153" w:rsidP="00036153">
                        <w:pPr>
                          <w:pStyle w:val="aa"/>
                          <w:ind w:left="0" w:right="0"/>
                        </w:pPr>
                        <w:r>
                          <w:t>АДМИНИСТРАЦИЯ ЮРГИНСКОГО</w:t>
                        </w:r>
                      </w:p>
                      <w:p w:rsidR="00036153" w:rsidRDefault="00036153" w:rsidP="00036153">
                        <w:pPr>
                          <w:pStyle w:val="aa"/>
                          <w:ind w:left="0" w:right="0"/>
                        </w:pPr>
                        <w:r>
                          <w:t>МУНИЦИПАЛЬНОГО РАЙОНА</w:t>
                        </w:r>
                      </w:p>
                      <w:p w:rsidR="00036153" w:rsidRDefault="00036153" w:rsidP="00036153">
                        <w:pPr>
                          <w:pStyle w:val="e9"/>
                          <w:widowControl/>
                          <w:autoSpaceDE/>
                          <w:autoSpaceDN/>
                          <w:jc w:val="center"/>
                        </w:pPr>
                        <w:r>
                          <w:t>652050, г. Юрга, Кемеровской области,</w:t>
                        </w:r>
                      </w:p>
                      <w:p w:rsidR="00036153" w:rsidRDefault="00036153" w:rsidP="00036153">
                        <w:pPr>
                          <w:pStyle w:val="e9"/>
                          <w:widowControl/>
                          <w:autoSpaceDE/>
                          <w:autoSpaceDN/>
                          <w:jc w:val="center"/>
                        </w:pPr>
                        <w:r>
                          <w:t>ул. Машиностроителей, д. 37</w:t>
                        </w:r>
                        <w:r>
                          <w:br/>
                          <w:t>тел. 4-18-98, факс: (384-51) 4-04-00</w:t>
                        </w:r>
                      </w:p>
                      <w:p w:rsidR="00036153" w:rsidRPr="002A4D82" w:rsidRDefault="00036153" w:rsidP="00036153">
                        <w:pPr>
                          <w:pStyle w:val="e9"/>
                          <w:widowControl/>
                          <w:autoSpaceDE/>
                          <w:autoSpaceDN/>
                          <w:jc w:val="center"/>
                        </w:pPr>
                        <w:r>
                          <w:rPr>
                            <w:lang w:val="en-US"/>
                          </w:rPr>
                          <w:t>E</w:t>
                        </w:r>
                        <w:r w:rsidRPr="002A4D82">
                          <w:t>-</w:t>
                        </w:r>
                        <w:r>
                          <w:rPr>
                            <w:lang w:val="en-US"/>
                          </w:rPr>
                          <w:t>mail</w:t>
                        </w:r>
                        <w:r w:rsidRPr="002A4D82">
                          <w:t xml:space="preserve">: </w:t>
                        </w:r>
                        <w:r>
                          <w:rPr>
                            <w:lang w:val="en-US"/>
                          </w:rPr>
                          <w:t>adm</w:t>
                        </w:r>
                        <w:r w:rsidRPr="002A4D82">
                          <w:t>@</w:t>
                        </w:r>
                        <w:r>
                          <w:rPr>
                            <w:lang w:val="en-US"/>
                          </w:rPr>
                          <w:t>yurgregion</w:t>
                        </w:r>
                        <w:r w:rsidRPr="002A4D82">
                          <w:t>.</w:t>
                        </w:r>
                        <w:r>
                          <w:rPr>
                            <w:lang w:val="en-US"/>
                          </w:rPr>
                          <w:t>ru</w:t>
                        </w:r>
                      </w:p>
                      <w:p w:rsidR="00036153" w:rsidRDefault="00036153" w:rsidP="00036153">
                        <w:pPr>
                          <w:spacing w:line="360" w:lineRule="auto"/>
                          <w:jc w:val="center"/>
                        </w:pPr>
                        <w:r>
                          <w:t>_____________ № ____________</w:t>
                        </w:r>
                      </w:p>
                      <w:p w:rsidR="00036153" w:rsidRDefault="00036153" w:rsidP="00036153">
                        <w:pPr>
                          <w:spacing w:line="360" w:lineRule="auto"/>
                          <w:jc w:val="center"/>
                        </w:pPr>
                        <w:r>
                          <w:t>На № ____________ от ______________</w:t>
                        </w:r>
                      </w:p>
                    </w:txbxContent>
                  </v:textbox>
                </v:rect>
                <v:shape id="Picture 26" o:spid="_x0000_s1041" type="#_x0000_t75" alt="black-150" style="position:absolute;left:3681;top:1134;width:1144;height:12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cO8ZrCAAAA2wAAAA8AAABkcnMvZG93bnJldi54bWxET0trwkAQvhf6H5Yp9FY3SpEaXUVabL2I&#10;rc/rkB2TYHY2ZkeN/94tFHqbj+85o0nrKnWhJpSeDXQ7CSjizNuScwOb9ezlDVQQZIuVZzJwowCT&#10;8ePDCFPrr/xDl5XkKoZwSNFAIVKnWoesIIeh42viyB1841AibHJtG7zGcFfpXpL0tcOSY0OBNb0X&#10;lB1XZ2dgJ5+D02FxWn696lnS//je7GV7NOb5qZ0OQQm18i/+c89tnN+D31/iAXp8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nDvGawgAAANsAAAAPAAAAAAAAAAAAAAAAAJ8C&#10;AABkcnMvZG93bnJldi54bWxQSwUGAAAAAAQABAD3AAAAjgMAAAAA&#10;">
                  <v:imagedata r:id="rId13" o:title="black-150"/>
                </v:shape>
              </v:group>
            </w:pict>
          </mc:Fallback>
        </mc:AlternateContent>
      </w:r>
    </w:p>
    <w:p w:rsidR="005927BF" w:rsidRPr="005927BF" w:rsidRDefault="005927BF" w:rsidP="005927BF">
      <w:pPr>
        <w:ind w:firstLine="540"/>
        <w:jc w:val="both"/>
        <w:rPr>
          <w:color w:val="23292F"/>
        </w:rPr>
      </w:pPr>
    </w:p>
    <w:p w:rsidR="005927BF" w:rsidRPr="005927BF" w:rsidRDefault="005927BF" w:rsidP="005927BF">
      <w:pPr>
        <w:ind w:firstLine="540"/>
        <w:jc w:val="both"/>
        <w:rPr>
          <w:color w:val="23292F"/>
        </w:rPr>
      </w:pPr>
    </w:p>
    <w:p w:rsidR="005927BF" w:rsidRPr="005927BF" w:rsidRDefault="005927BF" w:rsidP="005927BF">
      <w:pPr>
        <w:ind w:firstLine="540"/>
        <w:jc w:val="both"/>
        <w:rPr>
          <w:color w:val="23292F"/>
        </w:rPr>
      </w:pPr>
    </w:p>
    <w:p w:rsidR="005927BF" w:rsidRPr="005927BF" w:rsidRDefault="005927BF" w:rsidP="005927BF">
      <w:pPr>
        <w:ind w:firstLine="540"/>
        <w:jc w:val="both"/>
        <w:rPr>
          <w:color w:val="23292F"/>
        </w:rPr>
      </w:pPr>
    </w:p>
    <w:p w:rsidR="005927BF" w:rsidRPr="005927BF" w:rsidRDefault="005927BF" w:rsidP="005927BF">
      <w:pPr>
        <w:ind w:firstLine="540"/>
        <w:jc w:val="both"/>
        <w:rPr>
          <w:color w:val="23292F"/>
        </w:rPr>
      </w:pPr>
    </w:p>
    <w:p w:rsidR="009035F8" w:rsidRDefault="009035F8" w:rsidP="005927BF">
      <w:pPr>
        <w:tabs>
          <w:tab w:val="left" w:pos="4124"/>
        </w:tabs>
      </w:pPr>
    </w:p>
    <w:p w:rsidR="00036153" w:rsidRDefault="00036153" w:rsidP="005927BF">
      <w:pPr>
        <w:tabs>
          <w:tab w:val="left" w:pos="4124"/>
        </w:tabs>
      </w:pPr>
    </w:p>
    <w:p w:rsidR="00036153" w:rsidRDefault="00036153" w:rsidP="005927BF">
      <w:pPr>
        <w:tabs>
          <w:tab w:val="left" w:pos="4124"/>
        </w:tabs>
      </w:pPr>
    </w:p>
    <w:p w:rsidR="00036153" w:rsidRDefault="00036153" w:rsidP="005927BF">
      <w:pPr>
        <w:tabs>
          <w:tab w:val="left" w:pos="4124"/>
        </w:tabs>
      </w:pPr>
    </w:p>
    <w:p w:rsidR="00036153" w:rsidRDefault="00036153" w:rsidP="005927BF">
      <w:pPr>
        <w:tabs>
          <w:tab w:val="left" w:pos="4124"/>
        </w:tabs>
      </w:pPr>
    </w:p>
    <w:p w:rsidR="00036153" w:rsidRDefault="00036153" w:rsidP="005927BF">
      <w:pPr>
        <w:tabs>
          <w:tab w:val="left" w:pos="4124"/>
        </w:tabs>
      </w:pPr>
    </w:p>
    <w:p w:rsidR="00036153" w:rsidRDefault="00036153" w:rsidP="005927BF">
      <w:pPr>
        <w:tabs>
          <w:tab w:val="left" w:pos="4124"/>
        </w:tabs>
      </w:pPr>
    </w:p>
    <w:p w:rsidR="00036153" w:rsidRDefault="00036153" w:rsidP="00EE541E">
      <w:pPr>
        <w:tabs>
          <w:tab w:val="left" w:pos="4124"/>
        </w:tabs>
        <w:jc w:val="center"/>
      </w:pPr>
    </w:p>
    <w:p w:rsidR="00036153" w:rsidRPr="00EE541E" w:rsidRDefault="00036153" w:rsidP="00EE541E">
      <w:pPr>
        <w:spacing w:line="276" w:lineRule="auto"/>
        <w:jc w:val="center"/>
      </w:pPr>
    </w:p>
    <w:p w:rsidR="00036153" w:rsidRPr="00036153" w:rsidRDefault="00036153" w:rsidP="00EE541E">
      <w:pPr>
        <w:spacing w:line="276" w:lineRule="auto"/>
        <w:jc w:val="center"/>
        <w:rPr>
          <w:b/>
        </w:rPr>
      </w:pPr>
      <w:r w:rsidRPr="00036153">
        <w:rPr>
          <w:b/>
        </w:rPr>
        <w:t>ПРЕДПИСАНИЕ № ____</w:t>
      </w:r>
    </w:p>
    <w:p w:rsidR="00036153" w:rsidRPr="00036153" w:rsidRDefault="00036153" w:rsidP="00EE541E">
      <w:pPr>
        <w:spacing w:line="276" w:lineRule="auto"/>
        <w:jc w:val="center"/>
        <w:rPr>
          <w:b/>
        </w:rPr>
      </w:pPr>
    </w:p>
    <w:p w:rsidR="00036153" w:rsidRPr="00036153" w:rsidRDefault="00036153" w:rsidP="00EE541E">
      <w:pPr>
        <w:ind w:firstLine="709"/>
        <w:jc w:val="both"/>
      </w:pPr>
      <w:r>
        <w:t>Контрольный отдел а</w:t>
      </w:r>
      <w:r w:rsidRPr="00036153">
        <w:t xml:space="preserve">дминистрации </w:t>
      </w:r>
      <w:r>
        <w:t>Юргинского муниципального района</w:t>
      </w:r>
      <w:r w:rsidRPr="00036153">
        <w:t>, на основании акта о проведении контрольного мероприятия ________от «__»_______,№___, руководствуясь ч.27 ст.99</w:t>
      </w:r>
      <w:r>
        <w:t xml:space="preserve"> </w:t>
      </w:r>
      <w:r w:rsidRPr="00036153">
        <w:t>Федерального закона от 05.04.2013 № 44-ФЗ «О контрактной системе в сфере закупок товаров, работ, услуг для обеспечения государственных и муниц</w:t>
      </w:r>
      <w:r>
        <w:t xml:space="preserve">ипальных нужд», </w:t>
      </w:r>
      <w:r w:rsidRPr="00036153">
        <w:t xml:space="preserve">порядком осуществления полномочий органом внутреннего муниципального финансового контроля, утвержденным постановлением </w:t>
      </w:r>
      <w:r>
        <w:t>а</w:t>
      </w:r>
      <w:r w:rsidRPr="00036153">
        <w:t xml:space="preserve">дминистрации </w:t>
      </w:r>
      <w:r>
        <w:t>Юргинского муниципального района</w:t>
      </w:r>
      <w:r w:rsidRPr="00036153">
        <w:t xml:space="preserve"> и в соответствии с Бюджетным кодексом Российской Федерации</w:t>
      </w:r>
    </w:p>
    <w:p w:rsidR="00036153" w:rsidRPr="00036153" w:rsidRDefault="00036153" w:rsidP="00EE541E">
      <w:pPr>
        <w:jc w:val="center"/>
      </w:pPr>
    </w:p>
    <w:p w:rsidR="00036153" w:rsidRPr="00036153" w:rsidRDefault="00036153" w:rsidP="00EE541E">
      <w:pPr>
        <w:widowControl w:val="0"/>
        <w:autoSpaceDE w:val="0"/>
        <w:autoSpaceDN w:val="0"/>
        <w:adjustRightInd w:val="0"/>
        <w:jc w:val="center"/>
        <w:rPr>
          <w:rFonts w:eastAsia="Calibri"/>
          <w:lang w:eastAsia="en-US"/>
        </w:rPr>
      </w:pPr>
      <w:r w:rsidRPr="00036153">
        <w:rPr>
          <w:rFonts w:eastAsia="Calibri"/>
          <w:lang w:eastAsia="en-US"/>
        </w:rPr>
        <w:t>ПРЕДПИСЫВАЕТ:</w:t>
      </w:r>
    </w:p>
    <w:p w:rsidR="00036153" w:rsidRPr="00036153" w:rsidRDefault="00036153" w:rsidP="00EE541E">
      <w:pPr>
        <w:widowControl w:val="0"/>
        <w:autoSpaceDE w:val="0"/>
        <w:autoSpaceDN w:val="0"/>
        <w:adjustRightInd w:val="0"/>
        <w:jc w:val="center"/>
        <w:rPr>
          <w:rFonts w:eastAsia="Calibri"/>
          <w:lang w:eastAsia="en-US"/>
        </w:rPr>
      </w:pPr>
    </w:p>
    <w:p w:rsidR="00036153" w:rsidRPr="00036153" w:rsidRDefault="00036153" w:rsidP="00EE541E">
      <w:pPr>
        <w:widowControl w:val="0"/>
        <w:autoSpaceDE w:val="0"/>
        <w:autoSpaceDN w:val="0"/>
        <w:adjustRightInd w:val="0"/>
        <w:ind w:firstLine="709"/>
        <w:rPr>
          <w:rFonts w:eastAsia="Calibri"/>
          <w:lang w:eastAsia="en-US"/>
        </w:rPr>
      </w:pPr>
      <w:r w:rsidRPr="00036153">
        <w:rPr>
          <w:rFonts w:eastAsia="Calibri"/>
          <w:lang w:eastAsia="en-US"/>
        </w:rPr>
        <w:t>1. Рассмотреть информацию о выявленных нарушениях законодательства.</w:t>
      </w:r>
    </w:p>
    <w:p w:rsidR="00036153" w:rsidRPr="00036153" w:rsidRDefault="00036153" w:rsidP="00EE541E">
      <w:pPr>
        <w:widowControl w:val="0"/>
        <w:autoSpaceDE w:val="0"/>
        <w:autoSpaceDN w:val="0"/>
        <w:adjustRightInd w:val="0"/>
        <w:ind w:firstLine="709"/>
        <w:rPr>
          <w:rFonts w:eastAsia="Calibri"/>
          <w:lang w:eastAsia="en-US"/>
        </w:rPr>
      </w:pPr>
    </w:p>
    <w:p w:rsidR="00036153" w:rsidRPr="00036153" w:rsidRDefault="00036153" w:rsidP="00EE541E">
      <w:pPr>
        <w:widowControl w:val="0"/>
        <w:autoSpaceDE w:val="0"/>
        <w:autoSpaceDN w:val="0"/>
        <w:adjustRightInd w:val="0"/>
        <w:ind w:firstLine="709"/>
        <w:rPr>
          <w:rFonts w:eastAsia="Calibri"/>
          <w:lang w:eastAsia="en-US"/>
        </w:rPr>
      </w:pPr>
      <w:r w:rsidRPr="00036153">
        <w:rPr>
          <w:rFonts w:eastAsia="Calibri"/>
          <w:lang w:eastAsia="en-US"/>
        </w:rPr>
        <w:t>2. Устранить следующие нарушения, выявленные при проведении проверки:</w:t>
      </w:r>
    </w:p>
    <w:p w:rsidR="00036153" w:rsidRPr="00036153" w:rsidRDefault="00036153" w:rsidP="00EE541E">
      <w:pPr>
        <w:widowControl w:val="0"/>
        <w:autoSpaceDE w:val="0"/>
        <w:autoSpaceDN w:val="0"/>
        <w:adjustRightInd w:val="0"/>
        <w:ind w:firstLine="709"/>
        <w:rPr>
          <w:rFonts w:eastAsia="Calibri"/>
          <w:lang w:eastAsia="en-U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5920"/>
      </w:tblGrid>
      <w:tr w:rsidR="00036153" w:rsidRPr="00036153" w:rsidTr="00EE541E">
        <w:trPr>
          <w:trHeight w:val="89"/>
          <w:jc w:val="center"/>
        </w:trPr>
        <w:tc>
          <w:tcPr>
            <w:tcW w:w="9572" w:type="dxa"/>
            <w:gridSpan w:val="2"/>
          </w:tcPr>
          <w:p w:rsidR="00036153" w:rsidRPr="00036153" w:rsidRDefault="00036153" w:rsidP="00EE54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036153">
              <w:rPr>
                <w:rFonts w:eastAsia="Calibri"/>
                <w:b/>
                <w:lang w:eastAsia="en-US"/>
              </w:rPr>
              <w:t>Нарушение №</w:t>
            </w:r>
          </w:p>
        </w:tc>
      </w:tr>
      <w:tr w:rsidR="00036153" w:rsidRPr="00036153" w:rsidTr="00EE541E">
        <w:trPr>
          <w:jc w:val="center"/>
        </w:trPr>
        <w:tc>
          <w:tcPr>
            <w:tcW w:w="3652" w:type="dxa"/>
          </w:tcPr>
          <w:p w:rsidR="00036153" w:rsidRPr="00036153" w:rsidRDefault="00036153" w:rsidP="00EE541E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036153">
              <w:rPr>
                <w:rFonts w:eastAsia="Calibri"/>
                <w:lang w:eastAsia="en-US"/>
              </w:rPr>
              <w:t>Содержание нарушения</w:t>
            </w:r>
          </w:p>
        </w:tc>
        <w:tc>
          <w:tcPr>
            <w:tcW w:w="5920" w:type="dxa"/>
          </w:tcPr>
          <w:p w:rsidR="00036153" w:rsidRPr="00036153" w:rsidRDefault="00036153" w:rsidP="00EE541E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</w:tc>
      </w:tr>
      <w:tr w:rsidR="00036153" w:rsidRPr="00036153" w:rsidTr="00EE541E">
        <w:trPr>
          <w:jc w:val="center"/>
        </w:trPr>
        <w:tc>
          <w:tcPr>
            <w:tcW w:w="3652" w:type="dxa"/>
          </w:tcPr>
          <w:p w:rsidR="00036153" w:rsidRPr="00036153" w:rsidRDefault="00036153" w:rsidP="00EE541E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036153">
              <w:rPr>
                <w:rFonts w:eastAsia="Calibri"/>
                <w:lang w:eastAsia="en-US"/>
              </w:rPr>
              <w:t>Сумма нарушения (при наличии)</w:t>
            </w:r>
          </w:p>
        </w:tc>
        <w:tc>
          <w:tcPr>
            <w:tcW w:w="5920" w:type="dxa"/>
          </w:tcPr>
          <w:p w:rsidR="00036153" w:rsidRPr="00036153" w:rsidRDefault="00036153" w:rsidP="00EE54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36153" w:rsidRPr="00036153" w:rsidTr="00EE541E">
        <w:trPr>
          <w:jc w:val="center"/>
        </w:trPr>
        <w:tc>
          <w:tcPr>
            <w:tcW w:w="3652" w:type="dxa"/>
          </w:tcPr>
          <w:p w:rsidR="00EE541E" w:rsidRDefault="00036153" w:rsidP="00EE541E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036153">
              <w:rPr>
                <w:rFonts w:eastAsia="Calibri"/>
                <w:lang w:eastAsia="en-US"/>
              </w:rPr>
              <w:t>Нормативный правовой акт, который нарушен</w:t>
            </w:r>
          </w:p>
          <w:p w:rsidR="00036153" w:rsidRPr="00036153" w:rsidRDefault="00036153" w:rsidP="00EE541E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036153">
              <w:rPr>
                <w:rFonts w:eastAsia="Calibri"/>
                <w:lang w:eastAsia="en-US"/>
              </w:rPr>
              <w:t>(пункт, часть, статья)</w:t>
            </w:r>
          </w:p>
        </w:tc>
        <w:tc>
          <w:tcPr>
            <w:tcW w:w="5920" w:type="dxa"/>
          </w:tcPr>
          <w:p w:rsidR="00036153" w:rsidRPr="00036153" w:rsidRDefault="00036153" w:rsidP="00EE541E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</w:pPr>
          </w:p>
        </w:tc>
      </w:tr>
      <w:tr w:rsidR="00036153" w:rsidRPr="00036153" w:rsidTr="00EE541E">
        <w:trPr>
          <w:jc w:val="center"/>
        </w:trPr>
        <w:tc>
          <w:tcPr>
            <w:tcW w:w="3652" w:type="dxa"/>
          </w:tcPr>
          <w:p w:rsidR="00036153" w:rsidRPr="00036153" w:rsidRDefault="00036153" w:rsidP="00EE541E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036153">
              <w:rPr>
                <w:rFonts w:eastAsia="Calibri"/>
                <w:lang w:eastAsia="en-US"/>
              </w:rPr>
              <w:t>Документы, подтверждающие нарушение</w:t>
            </w:r>
          </w:p>
        </w:tc>
        <w:tc>
          <w:tcPr>
            <w:tcW w:w="5920" w:type="dxa"/>
          </w:tcPr>
          <w:p w:rsidR="00036153" w:rsidRPr="00036153" w:rsidRDefault="00036153" w:rsidP="00EE541E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</w:tc>
      </w:tr>
      <w:tr w:rsidR="00036153" w:rsidRPr="00036153" w:rsidTr="00EE541E">
        <w:trPr>
          <w:jc w:val="center"/>
        </w:trPr>
        <w:tc>
          <w:tcPr>
            <w:tcW w:w="3652" w:type="dxa"/>
          </w:tcPr>
          <w:p w:rsidR="00036153" w:rsidRPr="00036153" w:rsidRDefault="00036153" w:rsidP="00EE541E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036153">
              <w:rPr>
                <w:rFonts w:eastAsia="Calibri"/>
                <w:lang w:eastAsia="en-US"/>
              </w:rPr>
              <w:t>Содержание требования об устранении выявленных нарушений</w:t>
            </w:r>
          </w:p>
        </w:tc>
        <w:tc>
          <w:tcPr>
            <w:tcW w:w="5920" w:type="dxa"/>
          </w:tcPr>
          <w:p w:rsidR="00036153" w:rsidRPr="00036153" w:rsidRDefault="00036153" w:rsidP="00EE541E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</w:tc>
      </w:tr>
      <w:tr w:rsidR="00036153" w:rsidRPr="00036153" w:rsidTr="00EE541E">
        <w:trPr>
          <w:jc w:val="center"/>
        </w:trPr>
        <w:tc>
          <w:tcPr>
            <w:tcW w:w="3652" w:type="dxa"/>
          </w:tcPr>
          <w:p w:rsidR="00036153" w:rsidRPr="00036153" w:rsidRDefault="00036153" w:rsidP="00EE541E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036153">
              <w:rPr>
                <w:rFonts w:eastAsia="Calibri"/>
                <w:lang w:eastAsia="en-US"/>
              </w:rPr>
              <w:t>Срок устранения нарушения</w:t>
            </w:r>
          </w:p>
        </w:tc>
        <w:tc>
          <w:tcPr>
            <w:tcW w:w="5920" w:type="dxa"/>
          </w:tcPr>
          <w:p w:rsidR="00036153" w:rsidRPr="00036153" w:rsidRDefault="00036153" w:rsidP="00EE541E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036153" w:rsidRPr="00036153" w:rsidTr="00EE541E">
        <w:trPr>
          <w:trHeight w:val="89"/>
          <w:jc w:val="center"/>
        </w:trPr>
        <w:tc>
          <w:tcPr>
            <w:tcW w:w="9572" w:type="dxa"/>
            <w:gridSpan w:val="2"/>
          </w:tcPr>
          <w:p w:rsidR="00036153" w:rsidRPr="00036153" w:rsidRDefault="00036153" w:rsidP="00EE54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eastAsia="en-US"/>
              </w:rPr>
            </w:pPr>
            <w:r w:rsidRPr="00036153">
              <w:rPr>
                <w:rFonts w:eastAsia="Calibri"/>
                <w:b/>
                <w:lang w:eastAsia="en-US"/>
              </w:rPr>
              <w:t>Нарушение №</w:t>
            </w:r>
          </w:p>
        </w:tc>
      </w:tr>
      <w:tr w:rsidR="00036153" w:rsidRPr="00036153" w:rsidTr="00EE541E">
        <w:trPr>
          <w:jc w:val="center"/>
        </w:trPr>
        <w:tc>
          <w:tcPr>
            <w:tcW w:w="3652" w:type="dxa"/>
          </w:tcPr>
          <w:p w:rsidR="00036153" w:rsidRPr="00036153" w:rsidRDefault="00036153" w:rsidP="00EE541E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036153">
              <w:rPr>
                <w:rFonts w:eastAsia="Calibri"/>
                <w:lang w:eastAsia="en-US"/>
              </w:rPr>
              <w:t>Содержание нарушения</w:t>
            </w:r>
          </w:p>
        </w:tc>
        <w:tc>
          <w:tcPr>
            <w:tcW w:w="5920" w:type="dxa"/>
          </w:tcPr>
          <w:p w:rsidR="00036153" w:rsidRPr="00036153" w:rsidRDefault="00036153" w:rsidP="00EE541E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</w:tc>
      </w:tr>
      <w:tr w:rsidR="00036153" w:rsidRPr="00036153" w:rsidTr="00EE541E">
        <w:trPr>
          <w:jc w:val="center"/>
        </w:trPr>
        <w:tc>
          <w:tcPr>
            <w:tcW w:w="3652" w:type="dxa"/>
          </w:tcPr>
          <w:p w:rsidR="00036153" w:rsidRPr="00036153" w:rsidRDefault="00036153" w:rsidP="00EE541E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036153">
              <w:rPr>
                <w:rFonts w:eastAsia="Calibri"/>
                <w:lang w:eastAsia="en-US"/>
              </w:rPr>
              <w:t>Сумма нарушения</w:t>
            </w:r>
            <w:r w:rsidR="00EE541E">
              <w:rPr>
                <w:rFonts w:eastAsia="Calibri"/>
                <w:lang w:eastAsia="en-US"/>
              </w:rPr>
              <w:t xml:space="preserve"> </w:t>
            </w:r>
            <w:r w:rsidRPr="00036153">
              <w:rPr>
                <w:rFonts w:eastAsia="Calibri"/>
                <w:lang w:eastAsia="en-US"/>
              </w:rPr>
              <w:t>(при наличии)</w:t>
            </w:r>
          </w:p>
        </w:tc>
        <w:tc>
          <w:tcPr>
            <w:tcW w:w="5920" w:type="dxa"/>
          </w:tcPr>
          <w:p w:rsidR="00036153" w:rsidRPr="00036153" w:rsidRDefault="00036153" w:rsidP="00EE54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</w:tr>
    </w:tbl>
    <w:p w:rsidR="00EE541E" w:rsidRDefault="00EE541E">
      <w:r>
        <w:br w:type="pag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5920"/>
      </w:tblGrid>
      <w:tr w:rsidR="00036153" w:rsidRPr="00036153" w:rsidTr="00EE541E">
        <w:trPr>
          <w:jc w:val="center"/>
        </w:trPr>
        <w:tc>
          <w:tcPr>
            <w:tcW w:w="3652" w:type="dxa"/>
          </w:tcPr>
          <w:p w:rsidR="00036153" w:rsidRPr="00036153" w:rsidRDefault="00036153" w:rsidP="00EE541E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036153">
              <w:rPr>
                <w:rFonts w:eastAsia="Calibri"/>
                <w:lang w:eastAsia="en-US"/>
              </w:rPr>
              <w:t xml:space="preserve">Нормативный правовой акт, который нарушен </w:t>
            </w:r>
          </w:p>
          <w:p w:rsidR="00036153" w:rsidRPr="00036153" w:rsidRDefault="00036153" w:rsidP="00EE541E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036153">
              <w:rPr>
                <w:rFonts w:eastAsia="Calibri"/>
                <w:lang w:eastAsia="en-US"/>
              </w:rPr>
              <w:t>(пункт, часть, статья)</w:t>
            </w:r>
          </w:p>
        </w:tc>
        <w:tc>
          <w:tcPr>
            <w:tcW w:w="5920" w:type="dxa"/>
          </w:tcPr>
          <w:p w:rsidR="00036153" w:rsidRPr="00036153" w:rsidRDefault="00036153" w:rsidP="00EE541E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</w:pPr>
          </w:p>
        </w:tc>
      </w:tr>
      <w:tr w:rsidR="00036153" w:rsidRPr="00036153" w:rsidTr="00EE541E">
        <w:trPr>
          <w:jc w:val="center"/>
        </w:trPr>
        <w:tc>
          <w:tcPr>
            <w:tcW w:w="3652" w:type="dxa"/>
          </w:tcPr>
          <w:p w:rsidR="00036153" w:rsidRPr="00036153" w:rsidRDefault="00036153" w:rsidP="00EE541E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036153">
              <w:rPr>
                <w:rFonts w:eastAsia="Calibri"/>
                <w:lang w:eastAsia="en-US"/>
              </w:rPr>
              <w:t>Документы, подтверждающие нарушение</w:t>
            </w:r>
          </w:p>
        </w:tc>
        <w:tc>
          <w:tcPr>
            <w:tcW w:w="5920" w:type="dxa"/>
          </w:tcPr>
          <w:p w:rsidR="00036153" w:rsidRPr="00036153" w:rsidRDefault="00036153" w:rsidP="00EE541E">
            <w:pPr>
              <w:widowControl w:val="0"/>
              <w:autoSpaceDE w:val="0"/>
              <w:autoSpaceDN w:val="0"/>
              <w:adjustRightInd w:val="0"/>
              <w:ind w:left="34"/>
              <w:jc w:val="both"/>
            </w:pPr>
          </w:p>
        </w:tc>
      </w:tr>
      <w:tr w:rsidR="00036153" w:rsidRPr="00036153" w:rsidTr="00EE541E">
        <w:trPr>
          <w:jc w:val="center"/>
        </w:trPr>
        <w:tc>
          <w:tcPr>
            <w:tcW w:w="3652" w:type="dxa"/>
          </w:tcPr>
          <w:p w:rsidR="00036153" w:rsidRPr="00036153" w:rsidRDefault="00036153" w:rsidP="00EE541E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036153">
              <w:rPr>
                <w:rFonts w:eastAsia="Calibri"/>
                <w:lang w:eastAsia="en-US"/>
              </w:rPr>
              <w:t>Содержание требования об устранении выявленных нарушений</w:t>
            </w:r>
          </w:p>
        </w:tc>
        <w:tc>
          <w:tcPr>
            <w:tcW w:w="5920" w:type="dxa"/>
          </w:tcPr>
          <w:p w:rsidR="00036153" w:rsidRPr="00036153" w:rsidRDefault="00036153" w:rsidP="00EE541E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</w:tc>
      </w:tr>
      <w:tr w:rsidR="00036153" w:rsidRPr="00036153" w:rsidTr="00EE541E">
        <w:trPr>
          <w:jc w:val="center"/>
        </w:trPr>
        <w:tc>
          <w:tcPr>
            <w:tcW w:w="3652" w:type="dxa"/>
          </w:tcPr>
          <w:p w:rsidR="00036153" w:rsidRPr="00036153" w:rsidRDefault="00036153" w:rsidP="00EE541E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036153">
              <w:rPr>
                <w:rFonts w:eastAsia="Calibri"/>
                <w:lang w:eastAsia="en-US"/>
              </w:rPr>
              <w:t>Срок устранения нарушения</w:t>
            </w:r>
          </w:p>
        </w:tc>
        <w:tc>
          <w:tcPr>
            <w:tcW w:w="5920" w:type="dxa"/>
          </w:tcPr>
          <w:p w:rsidR="00036153" w:rsidRPr="00036153" w:rsidRDefault="00036153" w:rsidP="00EE541E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</w:tc>
      </w:tr>
    </w:tbl>
    <w:p w:rsidR="00036153" w:rsidRPr="00036153" w:rsidRDefault="00036153" w:rsidP="00036153">
      <w:pPr>
        <w:widowControl w:val="0"/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</w:p>
    <w:p w:rsidR="00036153" w:rsidRPr="00036153" w:rsidRDefault="00036153" w:rsidP="00036153">
      <w:pPr>
        <w:widowControl w:val="0"/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</w:p>
    <w:p w:rsidR="00036153" w:rsidRPr="00036153" w:rsidRDefault="00036153" w:rsidP="00036153">
      <w:pPr>
        <w:widowControl w:val="0"/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036153">
        <w:rPr>
          <w:rFonts w:eastAsia="Calibri"/>
          <w:lang w:eastAsia="en-US"/>
        </w:rPr>
        <w:t xml:space="preserve">3. О результатах исполнения настоящего Предписания уведомить </w:t>
      </w:r>
      <w:r>
        <w:rPr>
          <w:rFonts w:eastAsia="Calibri"/>
          <w:lang w:eastAsia="en-US"/>
        </w:rPr>
        <w:t>контрольный отдел</w:t>
      </w:r>
      <w:r w:rsidRPr="00036153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а</w:t>
      </w:r>
      <w:r w:rsidRPr="00036153">
        <w:rPr>
          <w:rFonts w:eastAsia="Calibri"/>
          <w:lang w:eastAsia="en-US"/>
        </w:rPr>
        <w:t xml:space="preserve">дминистрации </w:t>
      </w:r>
      <w:r>
        <w:rPr>
          <w:rFonts w:eastAsia="Calibri"/>
          <w:lang w:eastAsia="en-US"/>
        </w:rPr>
        <w:t>Юргинского муниципального района</w:t>
      </w:r>
      <w:r w:rsidRPr="00036153">
        <w:rPr>
          <w:rFonts w:eastAsia="Calibri"/>
          <w:lang w:eastAsia="en-US"/>
        </w:rPr>
        <w:t xml:space="preserve"> не позднее дня, следующего за днем окончания срока  исполнения Предписания, с приложением подтверждающих документов.</w:t>
      </w:r>
    </w:p>
    <w:p w:rsidR="00036153" w:rsidRPr="00036153" w:rsidRDefault="00036153" w:rsidP="00036153">
      <w:pPr>
        <w:widowControl w:val="0"/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036153">
        <w:rPr>
          <w:rFonts w:eastAsia="Calibri"/>
          <w:lang w:eastAsia="en-US"/>
        </w:rPr>
        <w:t xml:space="preserve">Неисполнение в установленный срок настоящего Предписания влечет административную ответственность в соответствии с законодательством Российской Федерации. </w:t>
      </w:r>
    </w:p>
    <w:p w:rsidR="00036153" w:rsidRPr="00036153" w:rsidRDefault="00036153" w:rsidP="00036153">
      <w:pPr>
        <w:widowControl w:val="0"/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</w:p>
    <w:p w:rsidR="00036153" w:rsidRPr="00036153" w:rsidRDefault="00036153" w:rsidP="00036153">
      <w:pPr>
        <w:widowControl w:val="0"/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036153">
        <w:rPr>
          <w:rFonts w:eastAsia="Calibri"/>
          <w:lang w:eastAsia="en-US"/>
        </w:rPr>
        <w:t>Настоящее Предписание может быть обжаловано в установленном законом порядке.</w:t>
      </w:r>
    </w:p>
    <w:p w:rsidR="00036153" w:rsidRPr="00036153" w:rsidRDefault="00036153" w:rsidP="00036153">
      <w:pPr>
        <w:widowControl w:val="0"/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</w:p>
    <w:p w:rsidR="00036153" w:rsidRDefault="00036153" w:rsidP="00036153">
      <w:pPr>
        <w:spacing w:line="276" w:lineRule="auto"/>
        <w:rPr>
          <w:sz w:val="22"/>
          <w:szCs w:val="22"/>
        </w:rPr>
      </w:pPr>
    </w:p>
    <w:p w:rsidR="00EE541E" w:rsidRDefault="00EE541E" w:rsidP="00036153">
      <w:pPr>
        <w:spacing w:line="276" w:lineRule="auto"/>
        <w:rPr>
          <w:sz w:val="22"/>
          <w:szCs w:val="22"/>
        </w:rPr>
      </w:pPr>
    </w:p>
    <w:p w:rsidR="00EE541E" w:rsidRPr="00036153" w:rsidRDefault="00EE541E" w:rsidP="00036153">
      <w:pPr>
        <w:spacing w:line="276" w:lineRule="auto"/>
        <w:rPr>
          <w:sz w:val="22"/>
          <w:szCs w:val="22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6062"/>
        <w:gridCol w:w="3544"/>
      </w:tblGrid>
      <w:tr w:rsidR="00946F0A" w:rsidTr="00946F0A">
        <w:tc>
          <w:tcPr>
            <w:tcW w:w="6062" w:type="dxa"/>
            <w:hideMark/>
          </w:tcPr>
          <w:p w:rsidR="00946F0A" w:rsidRDefault="00946F0A" w:rsidP="00946F0A">
            <w:pPr>
              <w:pStyle w:val="21"/>
              <w:shd w:val="clear" w:color="auto" w:fill="auto"/>
              <w:tabs>
                <w:tab w:val="left" w:pos="993"/>
                <w:tab w:val="left" w:pos="1281"/>
              </w:tabs>
              <w:spacing w:before="0" w:after="0" w:line="240" w:lineRule="auto"/>
              <w:ind w:right="884"/>
              <w:jc w:val="both"/>
              <w:rPr>
                <w:spacing w:val="0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Зам. главы </w:t>
            </w:r>
            <w:r>
              <w:rPr>
                <w:color w:val="000000"/>
                <w:spacing w:val="0"/>
                <w:sz w:val="26"/>
                <w:szCs w:val="26"/>
              </w:rPr>
              <w:t>Юргинского муниципального района по организационно-территориальным вопросам.</w:t>
            </w:r>
          </w:p>
          <w:p w:rsidR="00946F0A" w:rsidRDefault="00946F0A">
            <w:pPr>
              <w:tabs>
                <w:tab w:val="left" w:pos="969"/>
                <w:tab w:val="left" w:pos="1083"/>
              </w:tabs>
              <w:ind w:firstLine="709"/>
              <w:jc w:val="both"/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946F0A" w:rsidRDefault="00946F0A">
            <w:pPr>
              <w:tabs>
                <w:tab w:val="left" w:pos="969"/>
                <w:tab w:val="left" w:pos="1083"/>
              </w:tabs>
              <w:ind w:firstLine="709"/>
              <w:jc w:val="both"/>
              <w:rPr>
                <w:sz w:val="26"/>
                <w:szCs w:val="26"/>
              </w:rPr>
            </w:pPr>
          </w:p>
          <w:p w:rsidR="00946F0A" w:rsidRDefault="00946F0A" w:rsidP="00946F0A">
            <w:pPr>
              <w:ind w:firstLine="709"/>
              <w:jc w:val="right"/>
              <w:rPr>
                <w:sz w:val="26"/>
                <w:szCs w:val="26"/>
              </w:rPr>
            </w:pPr>
          </w:p>
          <w:p w:rsidR="00946F0A" w:rsidRDefault="00946F0A" w:rsidP="00946F0A">
            <w:pPr>
              <w:ind w:firstLine="709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Е.С. Кудрявцева</w:t>
            </w:r>
          </w:p>
        </w:tc>
      </w:tr>
    </w:tbl>
    <w:p w:rsidR="00036153" w:rsidRPr="00036153" w:rsidRDefault="00036153" w:rsidP="00036153">
      <w:pPr>
        <w:spacing w:line="276" w:lineRule="auto"/>
        <w:jc w:val="center"/>
      </w:pPr>
    </w:p>
    <w:p w:rsidR="00036153" w:rsidRPr="00036153" w:rsidRDefault="00036153" w:rsidP="00036153">
      <w:pPr>
        <w:spacing w:line="276" w:lineRule="auto"/>
        <w:jc w:val="center"/>
      </w:pPr>
    </w:p>
    <w:p w:rsidR="00036153" w:rsidRPr="00036153" w:rsidRDefault="00036153" w:rsidP="00036153">
      <w:pPr>
        <w:spacing w:line="276" w:lineRule="auto"/>
        <w:jc w:val="center"/>
      </w:pPr>
    </w:p>
    <w:p w:rsidR="00036153" w:rsidRPr="00036153" w:rsidRDefault="00036153" w:rsidP="00036153">
      <w:pPr>
        <w:spacing w:line="276" w:lineRule="auto"/>
        <w:jc w:val="center"/>
      </w:pPr>
    </w:p>
    <w:p w:rsidR="00036153" w:rsidRPr="00036153" w:rsidRDefault="00036153" w:rsidP="00036153">
      <w:pPr>
        <w:spacing w:line="276" w:lineRule="auto"/>
        <w:rPr>
          <w:sz w:val="22"/>
          <w:szCs w:val="22"/>
        </w:rPr>
      </w:pPr>
      <w:r w:rsidRPr="00036153">
        <w:rPr>
          <w:sz w:val="22"/>
          <w:szCs w:val="22"/>
        </w:rPr>
        <w:t>Исполнитель (тел.)</w:t>
      </w:r>
    </w:p>
    <w:p w:rsidR="00EE541E" w:rsidRPr="00B6663B" w:rsidRDefault="00EE541E" w:rsidP="00EE541E">
      <w:pPr>
        <w:ind w:left="5103"/>
      </w:pPr>
      <w:r>
        <w:br w:type="page"/>
      </w:r>
      <w:r w:rsidR="00955578"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304800</wp:posOffset>
                </wp:positionH>
                <wp:positionV relativeFrom="paragraph">
                  <wp:posOffset>88900</wp:posOffset>
                </wp:positionV>
                <wp:extent cx="5907405" cy="2628900"/>
                <wp:effectExtent l="0" t="3175" r="7620" b="6350"/>
                <wp:wrapNone/>
                <wp:docPr id="5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07405" cy="2628900"/>
                          <a:chOff x="1701" y="1134"/>
                          <a:chExt cx="9303" cy="4140"/>
                        </a:xfrm>
                      </wpg:grpSpPr>
                      <wps:wsp>
                        <wps:cNvPr id="6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6921" y="2214"/>
                            <a:ext cx="4083" cy="30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36153" w:rsidRPr="00991E9D" w:rsidRDefault="00036153" w:rsidP="00036153">
                              <w:pPr>
                                <w:widowControl w:val="0"/>
                                <w:jc w:val="center"/>
                                <w:rPr>
                                  <w:color w:val="23292F"/>
                                </w:rPr>
                              </w:pPr>
                              <w:r w:rsidRPr="008069F1">
                                <w:rPr>
                                  <w:color w:val="23292F"/>
                                </w:rPr>
                                <w:t xml:space="preserve">Форма </w:t>
                              </w:r>
                              <w:r w:rsidR="00946F0A">
                                <w:rPr>
                                  <w:color w:val="23292F"/>
                                </w:rPr>
                                <w:t>Представления</w:t>
                              </w:r>
                            </w:p>
                            <w:p w:rsidR="00036153" w:rsidRDefault="00036153" w:rsidP="00036153">
                              <w:pPr>
                                <w:rPr>
                                  <w:color w:val="000000"/>
                                  <w:sz w:val="26"/>
                                  <w:szCs w:val="26"/>
                                  <w:shd w:val="clear" w:color="auto" w:fill="FFFFFF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1701" y="2394"/>
                            <a:ext cx="4680" cy="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36153" w:rsidRDefault="00036153" w:rsidP="00036153">
                              <w:pPr>
                                <w:pStyle w:val="aa"/>
                                <w:ind w:left="0" w:right="0"/>
                              </w:pPr>
                              <w:r>
                                <w:t>АДМИНИСТРАЦИЯ ЮРГИНСКОГО</w:t>
                              </w:r>
                            </w:p>
                            <w:p w:rsidR="00036153" w:rsidRDefault="00036153" w:rsidP="00036153">
                              <w:pPr>
                                <w:pStyle w:val="aa"/>
                                <w:ind w:left="0" w:right="0"/>
                              </w:pPr>
                              <w:r>
                                <w:t>МУНИЦИПАЛЬНОГО РАЙОНА</w:t>
                              </w:r>
                            </w:p>
                            <w:p w:rsidR="00036153" w:rsidRDefault="00036153" w:rsidP="00036153">
                              <w:pPr>
                                <w:pStyle w:val="e9"/>
                                <w:widowControl/>
                                <w:autoSpaceDE/>
                                <w:autoSpaceDN/>
                                <w:jc w:val="center"/>
                              </w:pPr>
                              <w:r>
                                <w:t>652050, г. Юрга, Кемеровской области,</w:t>
                              </w:r>
                            </w:p>
                            <w:p w:rsidR="00036153" w:rsidRDefault="00036153" w:rsidP="00036153">
                              <w:pPr>
                                <w:pStyle w:val="e9"/>
                                <w:widowControl/>
                                <w:autoSpaceDE/>
                                <w:autoSpaceDN/>
                                <w:jc w:val="center"/>
                              </w:pPr>
                              <w:r>
                                <w:t>ул. Машиностроителей, д. 37</w:t>
                              </w:r>
                              <w:r>
                                <w:br/>
                                <w:t>тел. 4-18-98, факс: (384-51) 4-04-00</w:t>
                              </w:r>
                            </w:p>
                            <w:p w:rsidR="00036153" w:rsidRPr="002A4D82" w:rsidRDefault="00036153" w:rsidP="00036153">
                              <w:pPr>
                                <w:pStyle w:val="e9"/>
                                <w:widowControl/>
                                <w:autoSpaceDE/>
                                <w:autoSpaceDN/>
                                <w:jc w:val="center"/>
                              </w:pPr>
                              <w:r>
                                <w:rPr>
                                  <w:lang w:val="en-US"/>
                                </w:rPr>
                                <w:t>E</w:t>
                              </w:r>
                              <w:r w:rsidRPr="002A4D82">
                                <w:t>-</w:t>
                              </w:r>
                              <w:r>
                                <w:rPr>
                                  <w:lang w:val="en-US"/>
                                </w:rPr>
                                <w:t>mail</w:t>
                              </w:r>
                              <w:r w:rsidRPr="002A4D82">
                                <w:t xml:space="preserve">: </w:t>
                              </w:r>
                              <w:r>
                                <w:rPr>
                                  <w:lang w:val="en-US"/>
                                </w:rPr>
                                <w:t>adm</w:t>
                              </w:r>
                              <w:r w:rsidRPr="002A4D82">
                                <w:t>@</w:t>
                              </w:r>
                              <w:r>
                                <w:rPr>
                                  <w:lang w:val="en-US"/>
                                </w:rPr>
                                <w:t>yurgregion</w:t>
                              </w:r>
                              <w:r w:rsidRPr="002A4D82">
                                <w:t>.</w:t>
                              </w:r>
                              <w:r>
                                <w:rPr>
                                  <w:lang w:val="en-US"/>
                                </w:rPr>
                                <w:t>ru</w:t>
                              </w:r>
                            </w:p>
                            <w:p w:rsidR="00036153" w:rsidRDefault="00036153" w:rsidP="00036153">
                              <w:pPr>
                                <w:spacing w:line="360" w:lineRule="auto"/>
                                <w:jc w:val="center"/>
                              </w:pPr>
                              <w:r>
                                <w:t>_____________ № ____________</w:t>
                              </w:r>
                            </w:p>
                            <w:p w:rsidR="00036153" w:rsidRDefault="00036153" w:rsidP="00036153">
                              <w:pPr>
                                <w:spacing w:line="360" w:lineRule="auto"/>
                                <w:jc w:val="center"/>
                              </w:pPr>
                              <w:r>
                                <w:t>На № ____________ от ______________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30" descr="black-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81" y="1134"/>
                            <a:ext cx="1144" cy="1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7" o:spid="_x0000_s1042" style="position:absolute;left:0;text-align:left;margin-left:24pt;margin-top:7pt;width:465.15pt;height:207pt;z-index:251659264" coordorigin="1701,1134" coordsize="9303,41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">
                <v:shape id="Text Box 28" o:spid="_x0000_s1043" type="#_x0000_t202" style="position:absolute;left:6921;top:2214;width:4083;height:3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ZDgsIA&#10;AADaAAAADwAAAGRycy9kb3ducmV2LnhtbESPT2vCQBTE74LfYXmFXsRsmoNIzCoiSntN2ou3R/bl&#10;D82+TbKrif303ULB4zAzv2Gyw2w6cafRtZYVvEUxCOLS6pZrBV+fl/UWhPPIGjvLpOBBDg775SLD&#10;VNuJc7oXvhYBwi5FBY33fSqlKxsy6CLbEwevsqNBH+RYSz3iFOCmk0kcb6TBlsNCgz2dGiq/i5tR&#10;YKfzw1ga4mR1/THvp+OQV8mg1OvLfNyB8DT7Z/i//aEVbODvSrgBcv8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tkOCwgAAANoAAAAPAAAAAAAAAAAAAAAAAJgCAABkcnMvZG93&#10;bnJldi54bWxQSwUGAAAAAAQABAD1AAAAhwMAAAAA&#10;" strokecolor="white">
                  <v:textbox>
                    <w:txbxContent>
                      <w:p w:rsidR="00036153" w:rsidRPr="00991E9D" w:rsidRDefault="00036153" w:rsidP="00036153">
                        <w:pPr>
                          <w:widowControl w:val="0"/>
                          <w:jc w:val="center"/>
                          <w:rPr>
                            <w:color w:val="23292F"/>
                          </w:rPr>
                        </w:pPr>
                        <w:r w:rsidRPr="008069F1">
                          <w:rPr>
                            <w:color w:val="23292F"/>
                          </w:rPr>
                          <w:t xml:space="preserve">Форма </w:t>
                        </w:r>
                        <w:r w:rsidR="00946F0A">
                          <w:rPr>
                            <w:color w:val="23292F"/>
                          </w:rPr>
                          <w:t>Представления</w:t>
                        </w:r>
                      </w:p>
                      <w:p w:rsidR="00036153" w:rsidRDefault="00036153" w:rsidP="00036153">
                        <w:pPr>
                          <w:rPr>
                            <w:color w:val="000000"/>
                            <w:sz w:val="26"/>
                            <w:szCs w:val="26"/>
                            <w:shd w:val="clear" w:color="auto" w:fill="FFFFFF"/>
                          </w:rPr>
                        </w:pPr>
                      </w:p>
                    </w:txbxContent>
                  </v:textbox>
                </v:shape>
                <v:rect id="Rectangle 29" o:spid="_x0000_s1044" style="position:absolute;left:1701;top:2394;width:4680;height:27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A1tcIA&#10;AADaAAAADwAAAGRycy9kb3ducmV2LnhtbESPQWvCQBSE7wX/w/IEb3WjB21TVxFDwN7U9tLbI/ua&#10;BLNvk901Sf+9Kwg9DjPzDbPZjaYRPTlfW1awmCcgiAuray4VfH/lr28gfEDW2FgmBX/kYbedvGww&#10;1XbgM/WXUIoIYZ+igiqENpXSFxUZ9HPbEkfv1zqDIUpXSu1wiHDTyGWSrKTBmuNChS0dKiqul5tR&#10;kLmVzv3hmOXvP0MWPk9d38lOqdl03H+ACDSG//CzfdQK1vC4Em+A3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gDW1wgAAANoAAAAPAAAAAAAAAAAAAAAAAJgCAABkcnMvZG93&#10;bnJldi54bWxQSwUGAAAAAAQABAD1AAAAhwMAAAAA&#10;" filled="f" stroked="f" strokeweight="0">
                  <v:textbox inset="0,0,0,0">
                    <w:txbxContent>
                      <w:p w:rsidR="00036153" w:rsidRDefault="00036153" w:rsidP="00036153">
                        <w:pPr>
                          <w:pStyle w:val="aa"/>
                          <w:ind w:left="0" w:right="0"/>
                        </w:pPr>
                        <w:r>
                          <w:t>АДМИНИСТРАЦИЯ ЮРГИНСКОГО</w:t>
                        </w:r>
                      </w:p>
                      <w:p w:rsidR="00036153" w:rsidRDefault="00036153" w:rsidP="00036153">
                        <w:pPr>
                          <w:pStyle w:val="aa"/>
                          <w:ind w:left="0" w:right="0"/>
                        </w:pPr>
                        <w:r>
                          <w:t>МУНИЦИПАЛЬНОГО РАЙОНА</w:t>
                        </w:r>
                      </w:p>
                      <w:p w:rsidR="00036153" w:rsidRDefault="00036153" w:rsidP="00036153">
                        <w:pPr>
                          <w:pStyle w:val="e9"/>
                          <w:widowControl/>
                          <w:autoSpaceDE/>
                          <w:autoSpaceDN/>
                          <w:jc w:val="center"/>
                        </w:pPr>
                        <w:r>
                          <w:t>652050, г. Юрга, Кемеровской области,</w:t>
                        </w:r>
                      </w:p>
                      <w:p w:rsidR="00036153" w:rsidRDefault="00036153" w:rsidP="00036153">
                        <w:pPr>
                          <w:pStyle w:val="e9"/>
                          <w:widowControl/>
                          <w:autoSpaceDE/>
                          <w:autoSpaceDN/>
                          <w:jc w:val="center"/>
                        </w:pPr>
                        <w:r>
                          <w:t>ул. Машиностроителей, д. 37</w:t>
                        </w:r>
                        <w:r>
                          <w:br/>
                          <w:t>тел. 4-18-98, факс: (384-51) 4-04-00</w:t>
                        </w:r>
                      </w:p>
                      <w:p w:rsidR="00036153" w:rsidRPr="002A4D82" w:rsidRDefault="00036153" w:rsidP="00036153">
                        <w:pPr>
                          <w:pStyle w:val="e9"/>
                          <w:widowControl/>
                          <w:autoSpaceDE/>
                          <w:autoSpaceDN/>
                          <w:jc w:val="center"/>
                        </w:pPr>
                        <w:r>
                          <w:rPr>
                            <w:lang w:val="en-US"/>
                          </w:rPr>
                          <w:t>E</w:t>
                        </w:r>
                        <w:r w:rsidRPr="002A4D82">
                          <w:t>-</w:t>
                        </w:r>
                        <w:r>
                          <w:rPr>
                            <w:lang w:val="en-US"/>
                          </w:rPr>
                          <w:t>mail</w:t>
                        </w:r>
                        <w:r w:rsidRPr="002A4D82">
                          <w:t xml:space="preserve">: </w:t>
                        </w:r>
                        <w:r>
                          <w:rPr>
                            <w:lang w:val="en-US"/>
                          </w:rPr>
                          <w:t>adm</w:t>
                        </w:r>
                        <w:r w:rsidRPr="002A4D82">
                          <w:t>@</w:t>
                        </w:r>
                        <w:r>
                          <w:rPr>
                            <w:lang w:val="en-US"/>
                          </w:rPr>
                          <w:t>yurgregion</w:t>
                        </w:r>
                        <w:r w:rsidRPr="002A4D82">
                          <w:t>.</w:t>
                        </w:r>
                        <w:r>
                          <w:rPr>
                            <w:lang w:val="en-US"/>
                          </w:rPr>
                          <w:t>ru</w:t>
                        </w:r>
                      </w:p>
                      <w:p w:rsidR="00036153" w:rsidRDefault="00036153" w:rsidP="00036153">
                        <w:pPr>
                          <w:spacing w:line="360" w:lineRule="auto"/>
                          <w:jc w:val="center"/>
                        </w:pPr>
                        <w:r>
                          <w:t>_____________ № ____________</w:t>
                        </w:r>
                      </w:p>
                      <w:p w:rsidR="00036153" w:rsidRDefault="00036153" w:rsidP="00036153">
                        <w:pPr>
                          <w:spacing w:line="360" w:lineRule="auto"/>
                          <w:jc w:val="center"/>
                        </w:pPr>
                        <w:r>
                          <w:t>На № ____________ от ______________</w:t>
                        </w:r>
                      </w:p>
                    </w:txbxContent>
                  </v:textbox>
                </v:rect>
                <v:shape id="Picture 30" o:spid="_x0000_s1045" type="#_x0000_t75" alt="black-150" style="position:absolute;left:3681;top:1134;width:1144;height:12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egFLjBAAAA2gAAAA8AAABkcnMvZG93bnJldi54bWxET01rwkAQvRf8D8sIvenGUkRTVxHF1ovY&#10;Rtteh+yYBLOzMTvV9N93D0KPj/c9W3SuVldqQ+XZwGiYgCLOva24MHA8bAYTUEGQLdaeycAvBVjM&#10;ew8zTK2/8QddMylUDOGQooFSpEm1DnlJDsPQN8SRO/nWoUTYFtq2eIvhrtZPSTLWDiuODSU2tCop&#10;P2c/zsCXvE4vp91l//asN8l4/X78ls+zMY/9bvkCSqiTf/HdvbUG4tZ4Jd4APf8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egFLjBAAAA2gAAAA8AAAAAAAAAAAAAAAAAnwIA&#10;AGRycy9kb3ducmV2LnhtbFBLBQYAAAAABAAEAPcAAACNAwAAAAA=&#10;">
                  <v:imagedata r:id="rId13" o:title="black-150"/>
                </v:shape>
              </v:group>
            </w:pict>
          </mc:Fallback>
        </mc:AlternateContent>
      </w:r>
      <w:r w:rsidRPr="00B6663B">
        <w:t>Приложение</w:t>
      </w:r>
      <w:r>
        <w:t xml:space="preserve"> № 6</w:t>
      </w:r>
    </w:p>
    <w:p w:rsidR="00EE541E" w:rsidRPr="00B6663B" w:rsidRDefault="00EE541E" w:rsidP="00EE541E">
      <w:pPr>
        <w:ind w:left="5103"/>
      </w:pPr>
      <w:r w:rsidRPr="00B6663B">
        <w:t>к распоряжению администрации</w:t>
      </w:r>
    </w:p>
    <w:p w:rsidR="00EE541E" w:rsidRPr="00B6663B" w:rsidRDefault="00EE541E" w:rsidP="00EE541E">
      <w:pPr>
        <w:ind w:left="5103"/>
      </w:pPr>
      <w:r w:rsidRPr="00B6663B">
        <w:t>Юргинского муниципального района</w:t>
      </w:r>
    </w:p>
    <w:p w:rsidR="00EE541E" w:rsidRPr="00B6663B" w:rsidRDefault="00946D26" w:rsidP="00EE541E">
      <w:pPr>
        <w:ind w:left="5103"/>
      </w:pPr>
      <w:r w:rsidRPr="00946D26">
        <w:t>от 30.11.2017 № 418-р</w:t>
      </w:r>
    </w:p>
    <w:p w:rsidR="00036153" w:rsidRDefault="00036153" w:rsidP="00036153">
      <w:pPr>
        <w:tabs>
          <w:tab w:val="left" w:pos="4124"/>
        </w:tabs>
        <w:jc w:val="right"/>
      </w:pPr>
    </w:p>
    <w:p w:rsidR="00036153" w:rsidRDefault="00036153" w:rsidP="005927BF">
      <w:pPr>
        <w:tabs>
          <w:tab w:val="left" w:pos="4124"/>
        </w:tabs>
      </w:pPr>
    </w:p>
    <w:p w:rsidR="00036153" w:rsidRDefault="00036153" w:rsidP="005927BF">
      <w:pPr>
        <w:tabs>
          <w:tab w:val="left" w:pos="4124"/>
        </w:tabs>
      </w:pPr>
    </w:p>
    <w:p w:rsidR="00036153" w:rsidRDefault="00036153" w:rsidP="005927BF">
      <w:pPr>
        <w:tabs>
          <w:tab w:val="left" w:pos="4124"/>
        </w:tabs>
      </w:pPr>
    </w:p>
    <w:p w:rsidR="00946F0A" w:rsidRDefault="00946F0A" w:rsidP="005927BF">
      <w:pPr>
        <w:tabs>
          <w:tab w:val="left" w:pos="4124"/>
        </w:tabs>
      </w:pPr>
    </w:p>
    <w:p w:rsidR="00946F0A" w:rsidRDefault="00946F0A" w:rsidP="005927BF">
      <w:pPr>
        <w:tabs>
          <w:tab w:val="left" w:pos="4124"/>
        </w:tabs>
      </w:pPr>
    </w:p>
    <w:p w:rsidR="00946F0A" w:rsidRDefault="00946F0A" w:rsidP="005927BF">
      <w:pPr>
        <w:tabs>
          <w:tab w:val="left" w:pos="4124"/>
        </w:tabs>
      </w:pPr>
    </w:p>
    <w:p w:rsidR="00946F0A" w:rsidRDefault="00946F0A" w:rsidP="005927BF">
      <w:pPr>
        <w:tabs>
          <w:tab w:val="left" w:pos="4124"/>
        </w:tabs>
      </w:pPr>
    </w:p>
    <w:p w:rsidR="00946F0A" w:rsidRDefault="00946F0A" w:rsidP="005927BF">
      <w:pPr>
        <w:tabs>
          <w:tab w:val="left" w:pos="4124"/>
        </w:tabs>
      </w:pPr>
    </w:p>
    <w:p w:rsidR="00946F0A" w:rsidRDefault="00946F0A" w:rsidP="005927BF">
      <w:pPr>
        <w:tabs>
          <w:tab w:val="left" w:pos="4124"/>
        </w:tabs>
      </w:pPr>
    </w:p>
    <w:p w:rsidR="00946F0A" w:rsidRDefault="00946F0A" w:rsidP="00EE541E">
      <w:pPr>
        <w:tabs>
          <w:tab w:val="left" w:pos="4124"/>
        </w:tabs>
        <w:jc w:val="center"/>
      </w:pPr>
    </w:p>
    <w:p w:rsidR="00946F0A" w:rsidRDefault="00946F0A" w:rsidP="00EE541E">
      <w:pPr>
        <w:tabs>
          <w:tab w:val="left" w:pos="4124"/>
        </w:tabs>
        <w:jc w:val="center"/>
      </w:pPr>
    </w:p>
    <w:p w:rsidR="00946F0A" w:rsidRDefault="00946F0A" w:rsidP="00EE541E">
      <w:pPr>
        <w:tabs>
          <w:tab w:val="left" w:pos="4124"/>
        </w:tabs>
        <w:jc w:val="center"/>
      </w:pPr>
    </w:p>
    <w:p w:rsidR="00946F0A" w:rsidRDefault="00946F0A" w:rsidP="00EE541E">
      <w:pPr>
        <w:tabs>
          <w:tab w:val="left" w:pos="4124"/>
        </w:tabs>
        <w:jc w:val="center"/>
      </w:pPr>
    </w:p>
    <w:p w:rsidR="00946F0A" w:rsidRDefault="00946F0A" w:rsidP="00EE541E">
      <w:pPr>
        <w:tabs>
          <w:tab w:val="left" w:pos="4124"/>
        </w:tabs>
        <w:jc w:val="center"/>
      </w:pPr>
    </w:p>
    <w:p w:rsidR="00946F0A" w:rsidRPr="00946F0A" w:rsidRDefault="00946F0A" w:rsidP="00EE541E">
      <w:pPr>
        <w:spacing w:line="276" w:lineRule="auto"/>
        <w:jc w:val="center"/>
        <w:rPr>
          <w:b/>
        </w:rPr>
      </w:pPr>
      <w:r w:rsidRPr="00946F0A">
        <w:rPr>
          <w:b/>
        </w:rPr>
        <w:t>ПРЕДСТАВЛЕНИЕ № ____</w:t>
      </w:r>
    </w:p>
    <w:p w:rsidR="00946F0A" w:rsidRPr="00946F0A" w:rsidRDefault="00946F0A" w:rsidP="00EE541E">
      <w:pPr>
        <w:spacing w:line="276" w:lineRule="auto"/>
        <w:jc w:val="center"/>
        <w:rPr>
          <w:b/>
        </w:rPr>
      </w:pPr>
    </w:p>
    <w:p w:rsidR="00946F0A" w:rsidRPr="00946F0A" w:rsidRDefault="00946F0A" w:rsidP="00EE541E">
      <w:pPr>
        <w:ind w:firstLine="709"/>
        <w:jc w:val="both"/>
      </w:pPr>
      <w:r>
        <w:t>Контрольный отдел а</w:t>
      </w:r>
      <w:r w:rsidRPr="00946F0A">
        <w:t xml:space="preserve">дминистрации </w:t>
      </w:r>
      <w:r>
        <w:t>Юргинского муниципального района</w:t>
      </w:r>
      <w:r w:rsidRPr="00946F0A">
        <w:t xml:space="preserve"> руководствуясь порядком осуществления полномочий органом внутреннего муниципального финансового контроля, утвержденным постановлением </w:t>
      </w:r>
      <w:r>
        <w:t>а</w:t>
      </w:r>
      <w:r w:rsidRPr="00946F0A">
        <w:t xml:space="preserve">дминистрации </w:t>
      </w:r>
      <w:r>
        <w:t>Юргинского муниципального района</w:t>
      </w:r>
      <w:r w:rsidRPr="00946F0A">
        <w:t xml:space="preserve"> и в соответствии с Бюджетным кодексом Российской Федерации </w:t>
      </w:r>
    </w:p>
    <w:p w:rsidR="00946F0A" w:rsidRPr="00946F0A" w:rsidRDefault="00946F0A" w:rsidP="00946F0A">
      <w:pPr>
        <w:jc w:val="both"/>
      </w:pPr>
    </w:p>
    <w:p w:rsidR="00946F0A" w:rsidRPr="00946F0A" w:rsidRDefault="00946F0A" w:rsidP="00946F0A">
      <w:pPr>
        <w:widowControl w:val="0"/>
        <w:autoSpaceDE w:val="0"/>
        <w:autoSpaceDN w:val="0"/>
        <w:adjustRightInd w:val="0"/>
        <w:jc w:val="center"/>
        <w:rPr>
          <w:rFonts w:eastAsia="Calibri"/>
          <w:lang w:eastAsia="en-US"/>
        </w:rPr>
      </w:pPr>
      <w:r w:rsidRPr="00946F0A">
        <w:rPr>
          <w:rFonts w:eastAsia="Calibri"/>
          <w:lang w:eastAsia="en-US"/>
        </w:rPr>
        <w:t>ТРЕБУЕТ:</w:t>
      </w:r>
    </w:p>
    <w:p w:rsidR="00946F0A" w:rsidRPr="00946F0A" w:rsidRDefault="00946F0A" w:rsidP="00946F0A">
      <w:pPr>
        <w:widowControl w:val="0"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946F0A">
        <w:rPr>
          <w:rFonts w:eastAsia="Calibri"/>
          <w:lang w:eastAsia="en-US"/>
        </w:rPr>
        <w:t>От _________________________________________________________________________</w:t>
      </w:r>
    </w:p>
    <w:p w:rsidR="00946F0A" w:rsidRPr="00946F0A" w:rsidRDefault="00946F0A" w:rsidP="00946F0A">
      <w:pPr>
        <w:widowControl w:val="0"/>
        <w:autoSpaceDE w:val="0"/>
        <w:autoSpaceDN w:val="0"/>
        <w:adjustRightInd w:val="0"/>
        <w:jc w:val="center"/>
        <w:rPr>
          <w:rFonts w:eastAsia="Calibri"/>
          <w:lang w:eastAsia="en-US"/>
        </w:rPr>
      </w:pPr>
      <w:r w:rsidRPr="00946F0A">
        <w:rPr>
          <w:rFonts w:eastAsia="Calibri"/>
          <w:sz w:val="16"/>
          <w:szCs w:val="16"/>
          <w:lang w:eastAsia="en-US"/>
        </w:rPr>
        <w:t xml:space="preserve">(наименование объекта проверки) </w:t>
      </w:r>
    </w:p>
    <w:p w:rsidR="00946F0A" w:rsidRPr="00946F0A" w:rsidRDefault="00946F0A" w:rsidP="00946F0A">
      <w:pPr>
        <w:widowControl w:val="0"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946F0A">
        <w:rPr>
          <w:rFonts w:eastAsia="Calibri"/>
          <w:lang w:eastAsia="en-US"/>
        </w:rPr>
        <w:t xml:space="preserve">Рассмотреть информацию о выявленных при проведении на основании постановления </w:t>
      </w:r>
      <w:r>
        <w:rPr>
          <w:rFonts w:eastAsia="Calibri"/>
          <w:lang w:eastAsia="en-US"/>
        </w:rPr>
        <w:t>а</w:t>
      </w:r>
      <w:r w:rsidRPr="00946F0A">
        <w:rPr>
          <w:rFonts w:eastAsia="Calibri"/>
          <w:lang w:eastAsia="en-US"/>
        </w:rPr>
        <w:t xml:space="preserve">дминистрации </w:t>
      </w:r>
      <w:r>
        <w:rPr>
          <w:rFonts w:eastAsia="Calibri"/>
          <w:lang w:eastAsia="en-US"/>
        </w:rPr>
        <w:t>Юргинского муниципального района</w:t>
      </w:r>
      <w:r w:rsidRPr="00946F0A">
        <w:rPr>
          <w:rFonts w:eastAsia="Calibri"/>
          <w:lang w:eastAsia="en-US"/>
        </w:rPr>
        <w:t xml:space="preserve"> (распоряжения </w:t>
      </w:r>
      <w:r>
        <w:rPr>
          <w:rFonts w:eastAsia="Calibri"/>
          <w:lang w:eastAsia="en-US"/>
        </w:rPr>
        <w:t>а</w:t>
      </w:r>
      <w:r w:rsidRPr="00946F0A">
        <w:rPr>
          <w:rFonts w:eastAsia="Calibri"/>
          <w:lang w:eastAsia="en-US"/>
        </w:rPr>
        <w:t xml:space="preserve">дминистрации </w:t>
      </w:r>
      <w:r>
        <w:rPr>
          <w:rFonts w:eastAsia="Calibri"/>
          <w:lang w:eastAsia="en-US"/>
        </w:rPr>
        <w:t>Юргинского муниципального района</w:t>
      </w:r>
      <w:r w:rsidRPr="00946F0A">
        <w:rPr>
          <w:rFonts w:eastAsia="Calibri"/>
          <w:lang w:eastAsia="en-US"/>
        </w:rPr>
        <w:t>) от «__»_____ _________ года № _____ контрольного мероприятия №______ ________________________</w:t>
      </w:r>
    </w:p>
    <w:p w:rsidR="00946F0A" w:rsidRPr="00946F0A" w:rsidRDefault="00946F0A" w:rsidP="00946F0A">
      <w:pPr>
        <w:widowControl w:val="0"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946F0A">
        <w:rPr>
          <w:rFonts w:eastAsia="Calibri"/>
          <w:lang w:eastAsia="en-US"/>
        </w:rPr>
        <w:t>нарушениях законодательства Российской Федерации и иных нормативных правовых актов, регулирующих бюджетные правоотношения:</w:t>
      </w:r>
    </w:p>
    <w:p w:rsidR="00946F0A" w:rsidRPr="00946F0A" w:rsidRDefault="00946F0A" w:rsidP="00946F0A">
      <w:pPr>
        <w:widowControl w:val="0"/>
        <w:autoSpaceDE w:val="0"/>
        <w:autoSpaceDN w:val="0"/>
        <w:adjustRightInd w:val="0"/>
        <w:rPr>
          <w:rFonts w:eastAsia="Calibri"/>
          <w:lang w:eastAsia="en-U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5920"/>
      </w:tblGrid>
      <w:tr w:rsidR="00946F0A" w:rsidRPr="00946F0A" w:rsidTr="00EE541E">
        <w:trPr>
          <w:trHeight w:val="89"/>
          <w:jc w:val="center"/>
        </w:trPr>
        <w:tc>
          <w:tcPr>
            <w:tcW w:w="9572" w:type="dxa"/>
            <w:gridSpan w:val="2"/>
          </w:tcPr>
          <w:p w:rsidR="00946F0A" w:rsidRPr="00946F0A" w:rsidRDefault="00946F0A" w:rsidP="00EE54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946F0A">
              <w:rPr>
                <w:rFonts w:eastAsia="Calibri"/>
                <w:b/>
                <w:lang w:eastAsia="en-US"/>
              </w:rPr>
              <w:t>Нарушение №</w:t>
            </w:r>
          </w:p>
        </w:tc>
      </w:tr>
      <w:tr w:rsidR="00946F0A" w:rsidRPr="00946F0A" w:rsidTr="00EE541E">
        <w:trPr>
          <w:jc w:val="center"/>
        </w:trPr>
        <w:tc>
          <w:tcPr>
            <w:tcW w:w="3652" w:type="dxa"/>
          </w:tcPr>
          <w:p w:rsidR="00946F0A" w:rsidRPr="00946F0A" w:rsidRDefault="00946F0A" w:rsidP="00EE541E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946F0A">
              <w:rPr>
                <w:rFonts w:eastAsia="Calibri"/>
                <w:lang w:eastAsia="en-US"/>
              </w:rPr>
              <w:t>Содержание нарушения</w:t>
            </w:r>
          </w:p>
        </w:tc>
        <w:tc>
          <w:tcPr>
            <w:tcW w:w="5920" w:type="dxa"/>
          </w:tcPr>
          <w:p w:rsidR="00946F0A" w:rsidRPr="00946F0A" w:rsidRDefault="00946F0A" w:rsidP="00EE541E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</w:tc>
      </w:tr>
      <w:tr w:rsidR="00946F0A" w:rsidRPr="00946F0A" w:rsidTr="00EE541E">
        <w:trPr>
          <w:jc w:val="center"/>
        </w:trPr>
        <w:tc>
          <w:tcPr>
            <w:tcW w:w="3652" w:type="dxa"/>
          </w:tcPr>
          <w:p w:rsidR="00946F0A" w:rsidRPr="00946F0A" w:rsidRDefault="00946F0A" w:rsidP="00EE541E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946F0A">
              <w:rPr>
                <w:rFonts w:eastAsia="Calibri"/>
                <w:lang w:eastAsia="en-US"/>
              </w:rPr>
              <w:t>Сумма нарушения (при наличии)</w:t>
            </w:r>
          </w:p>
        </w:tc>
        <w:tc>
          <w:tcPr>
            <w:tcW w:w="5920" w:type="dxa"/>
          </w:tcPr>
          <w:p w:rsidR="00946F0A" w:rsidRPr="00946F0A" w:rsidRDefault="00946F0A" w:rsidP="00EE54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946F0A" w:rsidRPr="00946F0A" w:rsidTr="00EE541E">
        <w:trPr>
          <w:jc w:val="center"/>
        </w:trPr>
        <w:tc>
          <w:tcPr>
            <w:tcW w:w="3652" w:type="dxa"/>
          </w:tcPr>
          <w:p w:rsidR="00946F0A" w:rsidRPr="00946F0A" w:rsidRDefault="00946F0A" w:rsidP="00EE541E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946F0A">
              <w:rPr>
                <w:rFonts w:eastAsia="Calibri"/>
                <w:lang w:eastAsia="en-US"/>
              </w:rPr>
              <w:t xml:space="preserve">Нормативный правовой акт, который нарушен </w:t>
            </w:r>
          </w:p>
          <w:p w:rsidR="00946F0A" w:rsidRPr="00946F0A" w:rsidRDefault="00946F0A" w:rsidP="00EE541E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946F0A">
              <w:rPr>
                <w:rFonts w:eastAsia="Calibri"/>
                <w:lang w:eastAsia="en-US"/>
              </w:rPr>
              <w:t>(пункт, часть, статья)</w:t>
            </w:r>
          </w:p>
        </w:tc>
        <w:tc>
          <w:tcPr>
            <w:tcW w:w="5920" w:type="dxa"/>
          </w:tcPr>
          <w:p w:rsidR="00946F0A" w:rsidRPr="00946F0A" w:rsidRDefault="00946F0A" w:rsidP="00EE541E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</w:pPr>
          </w:p>
        </w:tc>
      </w:tr>
      <w:tr w:rsidR="00946F0A" w:rsidRPr="00946F0A" w:rsidTr="00EE541E">
        <w:trPr>
          <w:jc w:val="center"/>
        </w:trPr>
        <w:tc>
          <w:tcPr>
            <w:tcW w:w="3652" w:type="dxa"/>
          </w:tcPr>
          <w:p w:rsidR="00946F0A" w:rsidRPr="00946F0A" w:rsidRDefault="00946F0A" w:rsidP="00EE541E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946F0A">
              <w:rPr>
                <w:rFonts w:eastAsia="Calibri"/>
                <w:lang w:eastAsia="en-US"/>
              </w:rPr>
              <w:t>Документы, подтверждающие нарушение</w:t>
            </w:r>
          </w:p>
        </w:tc>
        <w:tc>
          <w:tcPr>
            <w:tcW w:w="5920" w:type="dxa"/>
          </w:tcPr>
          <w:p w:rsidR="00946F0A" w:rsidRPr="00946F0A" w:rsidRDefault="00946F0A" w:rsidP="00EE541E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</w:tc>
      </w:tr>
      <w:tr w:rsidR="00946F0A" w:rsidRPr="00946F0A" w:rsidTr="00EE541E">
        <w:trPr>
          <w:jc w:val="center"/>
        </w:trPr>
        <w:tc>
          <w:tcPr>
            <w:tcW w:w="3652" w:type="dxa"/>
          </w:tcPr>
          <w:p w:rsidR="00946F0A" w:rsidRPr="00946F0A" w:rsidRDefault="00946F0A" w:rsidP="00EE541E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946F0A">
              <w:rPr>
                <w:rFonts w:eastAsia="Calibri"/>
                <w:lang w:eastAsia="en-US"/>
              </w:rPr>
              <w:t>Содержание требования об устранении выявленных нарушений</w:t>
            </w:r>
          </w:p>
        </w:tc>
        <w:tc>
          <w:tcPr>
            <w:tcW w:w="5920" w:type="dxa"/>
          </w:tcPr>
          <w:p w:rsidR="00946F0A" w:rsidRPr="00946F0A" w:rsidRDefault="00946F0A" w:rsidP="00EE541E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</w:tc>
      </w:tr>
      <w:tr w:rsidR="00946F0A" w:rsidRPr="00946F0A" w:rsidTr="00EE541E">
        <w:trPr>
          <w:jc w:val="center"/>
        </w:trPr>
        <w:tc>
          <w:tcPr>
            <w:tcW w:w="3652" w:type="dxa"/>
          </w:tcPr>
          <w:p w:rsidR="00946F0A" w:rsidRPr="00946F0A" w:rsidRDefault="00946F0A" w:rsidP="00EE541E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946F0A">
              <w:rPr>
                <w:rFonts w:eastAsia="Calibri"/>
                <w:lang w:eastAsia="en-US"/>
              </w:rPr>
              <w:t>Срок устранения нарушения</w:t>
            </w:r>
          </w:p>
        </w:tc>
        <w:tc>
          <w:tcPr>
            <w:tcW w:w="5920" w:type="dxa"/>
          </w:tcPr>
          <w:p w:rsidR="00946F0A" w:rsidRPr="00946F0A" w:rsidRDefault="00946F0A" w:rsidP="00EE541E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946F0A" w:rsidRPr="00946F0A" w:rsidTr="00EE541E">
        <w:trPr>
          <w:trHeight w:val="89"/>
          <w:jc w:val="center"/>
        </w:trPr>
        <w:tc>
          <w:tcPr>
            <w:tcW w:w="9572" w:type="dxa"/>
            <w:gridSpan w:val="2"/>
          </w:tcPr>
          <w:p w:rsidR="00946F0A" w:rsidRPr="00946F0A" w:rsidRDefault="00946F0A" w:rsidP="00EE54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eastAsia="en-US"/>
              </w:rPr>
            </w:pPr>
            <w:r w:rsidRPr="00946F0A">
              <w:rPr>
                <w:rFonts w:eastAsia="Calibri"/>
                <w:b/>
                <w:lang w:eastAsia="en-US"/>
              </w:rPr>
              <w:t>Нарушение №</w:t>
            </w:r>
          </w:p>
        </w:tc>
      </w:tr>
      <w:tr w:rsidR="00946F0A" w:rsidRPr="00946F0A" w:rsidTr="00EE541E">
        <w:trPr>
          <w:jc w:val="center"/>
        </w:trPr>
        <w:tc>
          <w:tcPr>
            <w:tcW w:w="3652" w:type="dxa"/>
          </w:tcPr>
          <w:p w:rsidR="00946F0A" w:rsidRPr="00946F0A" w:rsidRDefault="00946F0A" w:rsidP="00EE541E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946F0A">
              <w:rPr>
                <w:rFonts w:eastAsia="Calibri"/>
                <w:lang w:eastAsia="en-US"/>
              </w:rPr>
              <w:t>Содержание нарушения</w:t>
            </w:r>
          </w:p>
        </w:tc>
        <w:tc>
          <w:tcPr>
            <w:tcW w:w="5920" w:type="dxa"/>
          </w:tcPr>
          <w:p w:rsidR="00946F0A" w:rsidRPr="00946F0A" w:rsidRDefault="00946F0A" w:rsidP="00EE541E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</w:tc>
      </w:tr>
      <w:tr w:rsidR="00946F0A" w:rsidRPr="00946F0A" w:rsidTr="00EE541E">
        <w:trPr>
          <w:jc w:val="center"/>
        </w:trPr>
        <w:tc>
          <w:tcPr>
            <w:tcW w:w="3652" w:type="dxa"/>
          </w:tcPr>
          <w:p w:rsidR="00946F0A" w:rsidRPr="00946F0A" w:rsidRDefault="00946F0A" w:rsidP="00EE541E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946F0A">
              <w:rPr>
                <w:rFonts w:eastAsia="Calibri"/>
                <w:lang w:eastAsia="en-US"/>
              </w:rPr>
              <w:t>Сумма нарушения (при наличии)</w:t>
            </w:r>
          </w:p>
        </w:tc>
        <w:tc>
          <w:tcPr>
            <w:tcW w:w="5920" w:type="dxa"/>
          </w:tcPr>
          <w:p w:rsidR="00946F0A" w:rsidRPr="00946F0A" w:rsidRDefault="00946F0A" w:rsidP="00EE54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</w:tr>
    </w:tbl>
    <w:p w:rsidR="00EE541E" w:rsidRDefault="00EE541E">
      <w:r>
        <w:br w:type="pag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5920"/>
      </w:tblGrid>
      <w:tr w:rsidR="00946F0A" w:rsidRPr="00946F0A" w:rsidTr="00EE541E">
        <w:trPr>
          <w:jc w:val="center"/>
        </w:trPr>
        <w:tc>
          <w:tcPr>
            <w:tcW w:w="3652" w:type="dxa"/>
          </w:tcPr>
          <w:p w:rsidR="00946F0A" w:rsidRPr="00946F0A" w:rsidRDefault="00946F0A" w:rsidP="00EE541E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946F0A">
              <w:rPr>
                <w:rFonts w:eastAsia="Calibri"/>
                <w:lang w:eastAsia="en-US"/>
              </w:rPr>
              <w:t xml:space="preserve">Нормативный правовой акт, который нарушен </w:t>
            </w:r>
          </w:p>
          <w:p w:rsidR="00946F0A" w:rsidRPr="00946F0A" w:rsidRDefault="00946F0A" w:rsidP="00EE541E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946F0A">
              <w:rPr>
                <w:rFonts w:eastAsia="Calibri"/>
                <w:lang w:eastAsia="en-US"/>
              </w:rPr>
              <w:t>(пункт, часть, статья)</w:t>
            </w:r>
          </w:p>
        </w:tc>
        <w:tc>
          <w:tcPr>
            <w:tcW w:w="5920" w:type="dxa"/>
          </w:tcPr>
          <w:p w:rsidR="00946F0A" w:rsidRPr="00946F0A" w:rsidRDefault="00946F0A" w:rsidP="00EE541E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</w:pPr>
          </w:p>
        </w:tc>
      </w:tr>
      <w:tr w:rsidR="00946F0A" w:rsidRPr="00946F0A" w:rsidTr="00EE541E">
        <w:trPr>
          <w:jc w:val="center"/>
        </w:trPr>
        <w:tc>
          <w:tcPr>
            <w:tcW w:w="3652" w:type="dxa"/>
          </w:tcPr>
          <w:p w:rsidR="00946F0A" w:rsidRPr="00946F0A" w:rsidRDefault="00946F0A" w:rsidP="00EE541E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946F0A">
              <w:rPr>
                <w:rFonts w:eastAsia="Calibri"/>
                <w:lang w:eastAsia="en-US"/>
              </w:rPr>
              <w:t>Документы, подтверждающие нарушение</w:t>
            </w:r>
          </w:p>
        </w:tc>
        <w:tc>
          <w:tcPr>
            <w:tcW w:w="5920" w:type="dxa"/>
          </w:tcPr>
          <w:p w:rsidR="00946F0A" w:rsidRPr="00946F0A" w:rsidRDefault="00946F0A" w:rsidP="00EE541E">
            <w:pPr>
              <w:widowControl w:val="0"/>
              <w:autoSpaceDE w:val="0"/>
              <w:autoSpaceDN w:val="0"/>
              <w:adjustRightInd w:val="0"/>
              <w:ind w:left="34"/>
              <w:jc w:val="both"/>
            </w:pPr>
          </w:p>
        </w:tc>
      </w:tr>
      <w:tr w:rsidR="00946F0A" w:rsidRPr="00946F0A" w:rsidTr="00EE541E">
        <w:trPr>
          <w:jc w:val="center"/>
        </w:trPr>
        <w:tc>
          <w:tcPr>
            <w:tcW w:w="3652" w:type="dxa"/>
          </w:tcPr>
          <w:p w:rsidR="00946F0A" w:rsidRPr="00946F0A" w:rsidRDefault="00946F0A" w:rsidP="00EE541E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946F0A">
              <w:rPr>
                <w:rFonts w:eastAsia="Calibri"/>
                <w:lang w:eastAsia="en-US"/>
              </w:rPr>
              <w:t>Содержание требования об устранении выявленных нарушений</w:t>
            </w:r>
          </w:p>
        </w:tc>
        <w:tc>
          <w:tcPr>
            <w:tcW w:w="5920" w:type="dxa"/>
          </w:tcPr>
          <w:p w:rsidR="00946F0A" w:rsidRPr="00946F0A" w:rsidRDefault="00946F0A" w:rsidP="00EE541E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</w:tc>
      </w:tr>
      <w:tr w:rsidR="00946F0A" w:rsidRPr="00946F0A" w:rsidTr="00EE541E">
        <w:trPr>
          <w:jc w:val="center"/>
        </w:trPr>
        <w:tc>
          <w:tcPr>
            <w:tcW w:w="3652" w:type="dxa"/>
          </w:tcPr>
          <w:p w:rsidR="00946F0A" w:rsidRPr="00946F0A" w:rsidRDefault="00946F0A" w:rsidP="00EE541E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946F0A">
              <w:rPr>
                <w:rFonts w:eastAsia="Calibri"/>
                <w:lang w:eastAsia="en-US"/>
              </w:rPr>
              <w:t>Срок устранения нарушения</w:t>
            </w:r>
          </w:p>
        </w:tc>
        <w:tc>
          <w:tcPr>
            <w:tcW w:w="5920" w:type="dxa"/>
          </w:tcPr>
          <w:p w:rsidR="00946F0A" w:rsidRPr="00946F0A" w:rsidRDefault="00946F0A" w:rsidP="00EE541E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</w:tc>
      </w:tr>
    </w:tbl>
    <w:p w:rsidR="00946F0A" w:rsidRDefault="00946F0A" w:rsidP="00946F0A">
      <w:pPr>
        <w:widowControl w:val="0"/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</w:p>
    <w:p w:rsidR="00EE541E" w:rsidRPr="00946F0A" w:rsidRDefault="00EE541E" w:rsidP="00946F0A">
      <w:pPr>
        <w:widowControl w:val="0"/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</w:p>
    <w:p w:rsidR="00946F0A" w:rsidRPr="00946F0A" w:rsidRDefault="00946F0A" w:rsidP="00946F0A">
      <w:pPr>
        <w:widowControl w:val="0"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946F0A">
        <w:rPr>
          <w:rFonts w:eastAsia="Calibri"/>
          <w:lang w:eastAsia="en-US"/>
        </w:rPr>
        <w:t>и принять меры по их устранению, а также устранить причины и условия, вызвавшие указанные нарушения в срок «__»_______ ____года (или в течении 30 дней со дня получения настоящего Представления).</w:t>
      </w:r>
    </w:p>
    <w:p w:rsidR="00946F0A" w:rsidRPr="00946F0A" w:rsidRDefault="00946F0A" w:rsidP="00946F0A">
      <w:pPr>
        <w:widowControl w:val="0"/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946F0A">
        <w:rPr>
          <w:rFonts w:eastAsia="Calibri"/>
          <w:lang w:eastAsia="en-US"/>
        </w:rPr>
        <w:t xml:space="preserve">О результатах исполнения настоящего Представления уведомить </w:t>
      </w:r>
      <w:r>
        <w:rPr>
          <w:rFonts w:eastAsia="Calibri"/>
          <w:lang w:eastAsia="en-US"/>
        </w:rPr>
        <w:t>контрольный отдел а</w:t>
      </w:r>
      <w:r w:rsidRPr="00946F0A">
        <w:rPr>
          <w:rFonts w:eastAsia="Calibri"/>
          <w:lang w:eastAsia="en-US"/>
        </w:rPr>
        <w:t xml:space="preserve">дминистрации </w:t>
      </w:r>
      <w:r>
        <w:rPr>
          <w:rFonts w:eastAsia="Calibri"/>
          <w:lang w:eastAsia="en-US"/>
        </w:rPr>
        <w:t>Юргинского муниципального района</w:t>
      </w:r>
      <w:r w:rsidRPr="00946F0A">
        <w:rPr>
          <w:rFonts w:eastAsia="Calibri"/>
          <w:lang w:eastAsia="en-US"/>
        </w:rPr>
        <w:t xml:space="preserve"> не позднее дня, следующего за днем окончания срока  исполнения Представления, с приложением подтверждающих документов.</w:t>
      </w:r>
    </w:p>
    <w:p w:rsidR="00946F0A" w:rsidRPr="00946F0A" w:rsidRDefault="00946F0A" w:rsidP="00946F0A">
      <w:pPr>
        <w:widowControl w:val="0"/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946F0A">
        <w:rPr>
          <w:rFonts w:eastAsia="Calibri"/>
          <w:lang w:eastAsia="en-US"/>
        </w:rPr>
        <w:t xml:space="preserve">Неисполнение в установленный срок настоящего Представления влечет административную ответственность в соответствии с законодательством Российской Федерации. </w:t>
      </w:r>
    </w:p>
    <w:p w:rsidR="00946F0A" w:rsidRPr="00946F0A" w:rsidRDefault="00946F0A" w:rsidP="00946F0A">
      <w:pPr>
        <w:widowControl w:val="0"/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</w:p>
    <w:p w:rsidR="00946F0A" w:rsidRPr="00946F0A" w:rsidRDefault="00946F0A" w:rsidP="00946F0A">
      <w:pPr>
        <w:widowControl w:val="0"/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946F0A">
        <w:rPr>
          <w:rFonts w:eastAsia="Calibri"/>
          <w:lang w:eastAsia="en-US"/>
        </w:rPr>
        <w:t>Настоящее Представление может быть обжаловано в установленном законом порядке.</w:t>
      </w:r>
    </w:p>
    <w:p w:rsidR="00946F0A" w:rsidRDefault="00946F0A" w:rsidP="00946F0A">
      <w:pPr>
        <w:spacing w:line="276" w:lineRule="auto"/>
      </w:pPr>
    </w:p>
    <w:p w:rsidR="00EE541E" w:rsidRDefault="00EE541E" w:rsidP="00946F0A">
      <w:pPr>
        <w:spacing w:line="276" w:lineRule="auto"/>
      </w:pPr>
    </w:p>
    <w:p w:rsidR="00EE541E" w:rsidRPr="00946F0A" w:rsidRDefault="00EE541E" w:rsidP="00946F0A">
      <w:pPr>
        <w:spacing w:line="276" w:lineRule="auto"/>
      </w:pPr>
    </w:p>
    <w:p w:rsidR="00946F0A" w:rsidRPr="00946F0A" w:rsidRDefault="00946F0A" w:rsidP="00946F0A">
      <w:pPr>
        <w:spacing w:line="276" w:lineRule="auto"/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6062"/>
        <w:gridCol w:w="3544"/>
      </w:tblGrid>
      <w:tr w:rsidR="00946F0A" w:rsidTr="00B404FB">
        <w:tc>
          <w:tcPr>
            <w:tcW w:w="6062" w:type="dxa"/>
            <w:hideMark/>
          </w:tcPr>
          <w:p w:rsidR="00946F0A" w:rsidRDefault="00946F0A" w:rsidP="00B404FB">
            <w:pPr>
              <w:pStyle w:val="21"/>
              <w:shd w:val="clear" w:color="auto" w:fill="auto"/>
              <w:tabs>
                <w:tab w:val="left" w:pos="993"/>
                <w:tab w:val="left" w:pos="1281"/>
              </w:tabs>
              <w:spacing w:before="0" w:after="0" w:line="240" w:lineRule="auto"/>
              <w:ind w:right="884"/>
              <w:jc w:val="both"/>
              <w:rPr>
                <w:spacing w:val="0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Зам. главы </w:t>
            </w:r>
            <w:r>
              <w:rPr>
                <w:color w:val="000000"/>
                <w:spacing w:val="0"/>
                <w:sz w:val="26"/>
                <w:szCs w:val="26"/>
              </w:rPr>
              <w:t>Юргинского муниципального района по организационно-территориальным вопросам.</w:t>
            </w:r>
          </w:p>
          <w:p w:rsidR="00946F0A" w:rsidRDefault="00946F0A" w:rsidP="00B404FB">
            <w:pPr>
              <w:tabs>
                <w:tab w:val="left" w:pos="969"/>
                <w:tab w:val="left" w:pos="1083"/>
              </w:tabs>
              <w:ind w:firstLine="709"/>
              <w:jc w:val="both"/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946F0A" w:rsidRDefault="00946F0A" w:rsidP="00B404FB">
            <w:pPr>
              <w:tabs>
                <w:tab w:val="left" w:pos="969"/>
                <w:tab w:val="left" w:pos="1083"/>
              </w:tabs>
              <w:ind w:firstLine="709"/>
              <w:jc w:val="both"/>
              <w:rPr>
                <w:sz w:val="26"/>
                <w:szCs w:val="26"/>
              </w:rPr>
            </w:pPr>
          </w:p>
          <w:p w:rsidR="00946F0A" w:rsidRDefault="00946F0A" w:rsidP="00B404FB">
            <w:pPr>
              <w:ind w:firstLine="709"/>
              <w:jc w:val="right"/>
              <w:rPr>
                <w:sz w:val="26"/>
                <w:szCs w:val="26"/>
              </w:rPr>
            </w:pPr>
          </w:p>
          <w:p w:rsidR="00946F0A" w:rsidRDefault="00946F0A" w:rsidP="00B404FB">
            <w:pPr>
              <w:ind w:firstLine="709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Е.С. Кудрявцева</w:t>
            </w:r>
          </w:p>
        </w:tc>
      </w:tr>
    </w:tbl>
    <w:p w:rsidR="00946F0A" w:rsidRPr="00946F0A" w:rsidRDefault="00946F0A" w:rsidP="00946F0A">
      <w:pPr>
        <w:spacing w:line="276" w:lineRule="auto"/>
      </w:pPr>
    </w:p>
    <w:p w:rsidR="00946F0A" w:rsidRPr="00946F0A" w:rsidRDefault="00946F0A" w:rsidP="00946F0A">
      <w:pPr>
        <w:spacing w:line="276" w:lineRule="auto"/>
      </w:pPr>
    </w:p>
    <w:p w:rsidR="00946F0A" w:rsidRPr="00946F0A" w:rsidRDefault="00946F0A" w:rsidP="00946F0A">
      <w:pPr>
        <w:spacing w:line="276" w:lineRule="auto"/>
      </w:pPr>
    </w:p>
    <w:p w:rsidR="00946F0A" w:rsidRPr="00946F0A" w:rsidRDefault="00946F0A" w:rsidP="00946F0A">
      <w:pPr>
        <w:spacing w:line="276" w:lineRule="auto"/>
      </w:pPr>
    </w:p>
    <w:p w:rsidR="00946F0A" w:rsidRPr="00946F0A" w:rsidRDefault="00946F0A" w:rsidP="00946F0A">
      <w:pPr>
        <w:spacing w:line="276" w:lineRule="auto"/>
        <w:rPr>
          <w:sz w:val="22"/>
          <w:szCs w:val="22"/>
        </w:rPr>
      </w:pPr>
      <w:r w:rsidRPr="00946F0A">
        <w:rPr>
          <w:sz w:val="22"/>
          <w:szCs w:val="22"/>
        </w:rPr>
        <w:t>Исполнитель (тел.)</w:t>
      </w:r>
    </w:p>
    <w:p w:rsidR="00EE541E" w:rsidRPr="00B6663B" w:rsidRDefault="00EE541E" w:rsidP="00EE541E">
      <w:pPr>
        <w:ind w:left="5103"/>
      </w:pPr>
      <w:r>
        <w:br w:type="page"/>
      </w:r>
      <w:r w:rsidRPr="00B6663B">
        <w:lastRenderedPageBreak/>
        <w:t>Приложение</w:t>
      </w:r>
      <w:r>
        <w:t xml:space="preserve"> № 7</w:t>
      </w:r>
    </w:p>
    <w:p w:rsidR="00EE541E" w:rsidRPr="00B6663B" w:rsidRDefault="00EE541E" w:rsidP="00EE541E">
      <w:pPr>
        <w:ind w:left="5103"/>
      </w:pPr>
      <w:r w:rsidRPr="00B6663B">
        <w:t>к распоряжению администрации</w:t>
      </w:r>
    </w:p>
    <w:p w:rsidR="00EE541E" w:rsidRPr="00B6663B" w:rsidRDefault="00EE541E" w:rsidP="00EE541E">
      <w:pPr>
        <w:ind w:left="5103"/>
      </w:pPr>
      <w:r w:rsidRPr="00B6663B">
        <w:t>Юргинского муниципального района</w:t>
      </w:r>
    </w:p>
    <w:p w:rsidR="00EE541E" w:rsidRPr="00B6663B" w:rsidRDefault="00946D26" w:rsidP="00EE541E">
      <w:pPr>
        <w:ind w:left="5103"/>
      </w:pPr>
      <w:r w:rsidRPr="00946D26">
        <w:t>от 30.11.2017 № 418-р</w:t>
      </w:r>
    </w:p>
    <w:p w:rsidR="00070704" w:rsidRDefault="00955578" w:rsidP="003B3B7E">
      <w:pPr>
        <w:tabs>
          <w:tab w:val="left" w:pos="4124"/>
        </w:tabs>
        <w:jc w:val="righ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241300</wp:posOffset>
                </wp:positionV>
                <wp:extent cx="5907405" cy="2628900"/>
                <wp:effectExtent l="0" t="3175" r="7620" b="6350"/>
                <wp:wrapNone/>
                <wp:docPr id="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07405" cy="2628900"/>
                          <a:chOff x="1701" y="1134"/>
                          <a:chExt cx="9303" cy="4140"/>
                        </a:xfrm>
                      </wpg:grpSpPr>
                      <wps:wsp>
                        <wps:cNvPr id="2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6921" y="2214"/>
                            <a:ext cx="4083" cy="30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B3B7E" w:rsidRPr="00991E9D" w:rsidRDefault="003B3B7E" w:rsidP="003B3B7E">
                              <w:pPr>
                                <w:widowControl w:val="0"/>
                                <w:jc w:val="center"/>
                                <w:rPr>
                                  <w:color w:val="23292F"/>
                                </w:rPr>
                              </w:pPr>
                              <w:r w:rsidRPr="008069F1">
                                <w:rPr>
                                  <w:color w:val="23292F"/>
                                </w:rPr>
                                <w:t xml:space="preserve">Форма </w:t>
                              </w:r>
                              <w:r>
                                <w:rPr>
                                  <w:color w:val="23292F"/>
                                </w:rPr>
                                <w:t xml:space="preserve">Уведомление </w:t>
                              </w:r>
                              <w:r w:rsidR="00070704">
                                <w:rPr>
                                  <w:color w:val="23292F"/>
                                </w:rPr>
                                <w:t xml:space="preserve">финансового управления </w:t>
                              </w:r>
                            </w:p>
                            <w:p w:rsidR="003B3B7E" w:rsidRDefault="003B3B7E" w:rsidP="003B3B7E">
                              <w:pPr>
                                <w:rPr>
                                  <w:color w:val="000000"/>
                                  <w:sz w:val="26"/>
                                  <w:szCs w:val="26"/>
                                  <w:shd w:val="clear" w:color="auto" w:fill="FFFFFF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1701" y="2394"/>
                            <a:ext cx="4680" cy="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B3B7E" w:rsidRDefault="003B3B7E" w:rsidP="003B3B7E">
                              <w:pPr>
                                <w:pStyle w:val="aa"/>
                                <w:ind w:left="0" w:right="0"/>
                              </w:pPr>
                              <w:r>
                                <w:t>АДМИНИСТРАЦИЯ ЮРГИНСКОГО</w:t>
                              </w:r>
                            </w:p>
                            <w:p w:rsidR="003B3B7E" w:rsidRDefault="003B3B7E" w:rsidP="003B3B7E">
                              <w:pPr>
                                <w:pStyle w:val="aa"/>
                                <w:ind w:left="0" w:right="0"/>
                              </w:pPr>
                              <w:r>
                                <w:t>МУНИЦИПАЛЬНОГО РАЙОНА</w:t>
                              </w:r>
                            </w:p>
                            <w:p w:rsidR="003B3B7E" w:rsidRDefault="003B3B7E" w:rsidP="003B3B7E">
                              <w:pPr>
                                <w:pStyle w:val="e9"/>
                                <w:widowControl/>
                                <w:autoSpaceDE/>
                                <w:autoSpaceDN/>
                                <w:jc w:val="center"/>
                              </w:pPr>
                              <w:r>
                                <w:t>652050, г. Юрга, Кемеровской области,</w:t>
                              </w:r>
                            </w:p>
                            <w:p w:rsidR="003B3B7E" w:rsidRDefault="003B3B7E" w:rsidP="003B3B7E">
                              <w:pPr>
                                <w:pStyle w:val="e9"/>
                                <w:widowControl/>
                                <w:autoSpaceDE/>
                                <w:autoSpaceDN/>
                                <w:jc w:val="center"/>
                              </w:pPr>
                              <w:r>
                                <w:t>ул. Машиностроителей, д. 37</w:t>
                              </w:r>
                              <w:r>
                                <w:br/>
                                <w:t>тел. 4-18-98, факс: (384-51) 4-04-00</w:t>
                              </w:r>
                            </w:p>
                            <w:p w:rsidR="003B3B7E" w:rsidRPr="002A4D82" w:rsidRDefault="003B3B7E" w:rsidP="003B3B7E">
                              <w:pPr>
                                <w:pStyle w:val="e9"/>
                                <w:widowControl/>
                                <w:autoSpaceDE/>
                                <w:autoSpaceDN/>
                                <w:jc w:val="center"/>
                              </w:pPr>
                              <w:r>
                                <w:rPr>
                                  <w:lang w:val="en-US"/>
                                </w:rPr>
                                <w:t>E</w:t>
                              </w:r>
                              <w:r w:rsidRPr="002A4D82">
                                <w:t>-</w:t>
                              </w:r>
                              <w:r>
                                <w:rPr>
                                  <w:lang w:val="en-US"/>
                                </w:rPr>
                                <w:t>mail</w:t>
                              </w:r>
                              <w:r w:rsidRPr="002A4D82">
                                <w:t xml:space="preserve">: </w:t>
                              </w:r>
                              <w:r>
                                <w:rPr>
                                  <w:lang w:val="en-US"/>
                                </w:rPr>
                                <w:t>adm</w:t>
                              </w:r>
                              <w:r w:rsidRPr="002A4D82">
                                <w:t>@</w:t>
                              </w:r>
                              <w:r>
                                <w:rPr>
                                  <w:lang w:val="en-US"/>
                                </w:rPr>
                                <w:t>yurgregion</w:t>
                              </w:r>
                              <w:r w:rsidRPr="002A4D82">
                                <w:t>.</w:t>
                              </w:r>
                              <w:r>
                                <w:rPr>
                                  <w:lang w:val="en-US"/>
                                </w:rPr>
                                <w:t>ru</w:t>
                              </w:r>
                            </w:p>
                            <w:p w:rsidR="003B3B7E" w:rsidRDefault="003B3B7E" w:rsidP="003B3B7E">
                              <w:pPr>
                                <w:spacing w:line="360" w:lineRule="auto"/>
                                <w:jc w:val="center"/>
                              </w:pPr>
                              <w:r>
                                <w:t>_____________ № ____________</w:t>
                              </w:r>
                            </w:p>
                            <w:p w:rsidR="003B3B7E" w:rsidRDefault="003B3B7E" w:rsidP="003B3B7E">
                              <w:pPr>
                                <w:spacing w:line="360" w:lineRule="auto"/>
                                <w:jc w:val="center"/>
                              </w:pPr>
                              <w:r>
                                <w:t>На № ____________ от ______________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34" descr="black-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81" y="1134"/>
                            <a:ext cx="1144" cy="1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" o:spid="_x0000_s1046" style="position:absolute;left:0;text-align:left;margin-left:36pt;margin-top:19pt;width:465.15pt;height:207pt;z-index:251660288" coordorigin="1701,1134" coordsize="9303,41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">
                <v:shape id="Text Box 32" o:spid="_x0000_s1047" type="#_x0000_t202" style="position:absolute;left:6921;top:2214;width:4083;height:3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1FgcIA&#10;AADaAAAADwAAAGRycy9kb3ducmV2LnhtbESPzWrDMBCE74W8g9hALqWR40MpbmRjTENyTdpLb4u1&#10;sU2tlW2p/snTR4FCj8PMfMPss9m0YqTBNZYV7LYRCOLS6oYrBV+fh5c3EM4ja2wtk4KFHGTp6mmP&#10;ibYTn2m8+EoECLsEFdTed4mUrqzJoNvajjh4VzsY9EEOldQDTgFuWhlH0as02HBYqLGjoqby5/Jr&#10;FNjpYzGW+ih+/r6ZY5H352vcK7VZz/k7CE+z/w//tU9aQQyPK+EGyPQ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jUWBwgAAANoAAAAPAAAAAAAAAAAAAAAAAJgCAABkcnMvZG93&#10;bnJldi54bWxQSwUGAAAAAAQABAD1AAAAhwMAAAAA&#10;" strokecolor="white">
                  <v:textbox>
                    <w:txbxContent>
                      <w:p w:rsidR="003B3B7E" w:rsidRPr="00991E9D" w:rsidRDefault="003B3B7E" w:rsidP="003B3B7E">
                        <w:pPr>
                          <w:widowControl w:val="0"/>
                          <w:jc w:val="center"/>
                          <w:rPr>
                            <w:color w:val="23292F"/>
                          </w:rPr>
                        </w:pPr>
                        <w:r w:rsidRPr="008069F1">
                          <w:rPr>
                            <w:color w:val="23292F"/>
                          </w:rPr>
                          <w:t xml:space="preserve">Форма </w:t>
                        </w:r>
                        <w:r>
                          <w:rPr>
                            <w:color w:val="23292F"/>
                          </w:rPr>
                          <w:t xml:space="preserve">Уведомление </w:t>
                        </w:r>
                        <w:r w:rsidR="00070704">
                          <w:rPr>
                            <w:color w:val="23292F"/>
                          </w:rPr>
                          <w:t xml:space="preserve">финансового управления </w:t>
                        </w:r>
                      </w:p>
                      <w:p w:rsidR="003B3B7E" w:rsidRDefault="003B3B7E" w:rsidP="003B3B7E">
                        <w:pPr>
                          <w:rPr>
                            <w:color w:val="000000"/>
                            <w:sz w:val="26"/>
                            <w:szCs w:val="26"/>
                            <w:shd w:val="clear" w:color="auto" w:fill="FFFFFF"/>
                          </w:rPr>
                        </w:pPr>
                      </w:p>
                    </w:txbxContent>
                  </v:textbox>
                </v:shape>
                <v:rect id="Rectangle 33" o:spid="_x0000_s1048" style="position:absolute;left:1701;top:2394;width:4680;height:27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sztsIA&#10;AADaAAAADwAAAGRycy9kb3ducmV2LnhtbESPzWrDMBCE74W8g9hAb42cFELqRgkhxpDe8nfpbbG2&#10;tom1siXVdt++CgRyHGbmG2a9HU0jenK+tqxgPktAEBdW11wquF7ytxUIH5A1NpZJwR952G4mL2tM&#10;tR34RP05lCJC2KeooAqhTaX0RUUG/cy2xNH7sc5giNKVUjscItw0cpEkS2mw5rhQYUv7iorb+dco&#10;yNxS535/yPKP7yELX8eu72Sn1Ot03H2CCDSGZ/jRPmgF73C/Em+A3P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uzO2wgAAANoAAAAPAAAAAAAAAAAAAAAAAJgCAABkcnMvZG93&#10;bnJldi54bWxQSwUGAAAAAAQABAD1AAAAhwMAAAAA&#10;" filled="f" stroked="f" strokeweight="0">
                  <v:textbox inset="0,0,0,0">
                    <w:txbxContent>
                      <w:p w:rsidR="003B3B7E" w:rsidRDefault="003B3B7E" w:rsidP="003B3B7E">
                        <w:pPr>
                          <w:pStyle w:val="aa"/>
                          <w:ind w:left="0" w:right="0"/>
                        </w:pPr>
                        <w:r>
                          <w:t>АДМИНИСТРАЦИЯ ЮРГИНСКОГО</w:t>
                        </w:r>
                      </w:p>
                      <w:p w:rsidR="003B3B7E" w:rsidRDefault="003B3B7E" w:rsidP="003B3B7E">
                        <w:pPr>
                          <w:pStyle w:val="aa"/>
                          <w:ind w:left="0" w:right="0"/>
                        </w:pPr>
                        <w:r>
                          <w:t>МУНИЦИПАЛЬНОГО РАЙОНА</w:t>
                        </w:r>
                      </w:p>
                      <w:p w:rsidR="003B3B7E" w:rsidRDefault="003B3B7E" w:rsidP="003B3B7E">
                        <w:pPr>
                          <w:pStyle w:val="e9"/>
                          <w:widowControl/>
                          <w:autoSpaceDE/>
                          <w:autoSpaceDN/>
                          <w:jc w:val="center"/>
                        </w:pPr>
                        <w:r>
                          <w:t>652050, г. Юрга, Кемеровской области,</w:t>
                        </w:r>
                      </w:p>
                      <w:p w:rsidR="003B3B7E" w:rsidRDefault="003B3B7E" w:rsidP="003B3B7E">
                        <w:pPr>
                          <w:pStyle w:val="e9"/>
                          <w:widowControl/>
                          <w:autoSpaceDE/>
                          <w:autoSpaceDN/>
                          <w:jc w:val="center"/>
                        </w:pPr>
                        <w:r>
                          <w:t>ул. Машиностроителей, д. 37</w:t>
                        </w:r>
                        <w:r>
                          <w:br/>
                          <w:t>тел. 4-18-98, факс: (384-51) 4-04-00</w:t>
                        </w:r>
                      </w:p>
                      <w:p w:rsidR="003B3B7E" w:rsidRPr="002A4D82" w:rsidRDefault="003B3B7E" w:rsidP="003B3B7E">
                        <w:pPr>
                          <w:pStyle w:val="e9"/>
                          <w:widowControl/>
                          <w:autoSpaceDE/>
                          <w:autoSpaceDN/>
                          <w:jc w:val="center"/>
                        </w:pPr>
                        <w:r>
                          <w:rPr>
                            <w:lang w:val="en-US"/>
                          </w:rPr>
                          <w:t>E</w:t>
                        </w:r>
                        <w:r w:rsidRPr="002A4D82">
                          <w:t>-</w:t>
                        </w:r>
                        <w:r>
                          <w:rPr>
                            <w:lang w:val="en-US"/>
                          </w:rPr>
                          <w:t>mail</w:t>
                        </w:r>
                        <w:r w:rsidRPr="002A4D82">
                          <w:t xml:space="preserve">: </w:t>
                        </w:r>
                        <w:r>
                          <w:rPr>
                            <w:lang w:val="en-US"/>
                          </w:rPr>
                          <w:t>adm</w:t>
                        </w:r>
                        <w:r w:rsidRPr="002A4D82">
                          <w:t>@</w:t>
                        </w:r>
                        <w:r>
                          <w:rPr>
                            <w:lang w:val="en-US"/>
                          </w:rPr>
                          <w:t>yurgregion</w:t>
                        </w:r>
                        <w:r w:rsidRPr="002A4D82">
                          <w:t>.</w:t>
                        </w:r>
                        <w:r>
                          <w:rPr>
                            <w:lang w:val="en-US"/>
                          </w:rPr>
                          <w:t>ru</w:t>
                        </w:r>
                      </w:p>
                      <w:p w:rsidR="003B3B7E" w:rsidRDefault="003B3B7E" w:rsidP="003B3B7E">
                        <w:pPr>
                          <w:spacing w:line="360" w:lineRule="auto"/>
                          <w:jc w:val="center"/>
                        </w:pPr>
                        <w:r>
                          <w:t>_____________ № ____________</w:t>
                        </w:r>
                      </w:p>
                      <w:p w:rsidR="003B3B7E" w:rsidRDefault="003B3B7E" w:rsidP="003B3B7E">
                        <w:pPr>
                          <w:spacing w:line="360" w:lineRule="auto"/>
                          <w:jc w:val="center"/>
                        </w:pPr>
                        <w:r>
                          <w:t>На № ____________ от ______________</w:t>
                        </w:r>
                      </w:p>
                    </w:txbxContent>
                  </v:textbox>
                </v:rect>
                <v:shape id="Picture 34" o:spid="_x0000_s1049" type="#_x0000_t75" alt="black-150" style="position:absolute;left:3681;top:1134;width:1144;height:12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btHr3EAAAA2gAAAA8AAABkcnMvZG93bnJldi54bWxEj19rwkAQxN8Lfodjhb7VS4uIjZ5SWmx9&#10;kar1z+uSW5Ngbi/mVo3fvicU+jjMzG+Y8bR1lbpQE0rPBp57CSjizNuScwObn9nTEFQQZIuVZzJw&#10;owDTSedhjKn1V17RZS25ihAOKRooROpU65AV5DD0fE0cvYNvHEqUTa5tg9cId5V+SZKBdlhyXCiw&#10;pveCsuP67Azs5PP1dFicvr/6epYMPpabvWyPxjx227cRKKFW/sN/7bk10If7lXgD9OQX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btHr3EAAAA2gAAAA8AAAAAAAAAAAAAAAAA&#10;nwIAAGRycy9kb3ducmV2LnhtbFBLBQYAAAAABAAEAPcAAACQAwAAAAA=&#10;">
                  <v:imagedata r:id="rId13" o:title="black-150"/>
                </v:shape>
              </v:group>
            </w:pict>
          </mc:Fallback>
        </mc:AlternateContent>
      </w:r>
    </w:p>
    <w:p w:rsidR="00070704" w:rsidRPr="00070704" w:rsidRDefault="00070704" w:rsidP="00070704"/>
    <w:p w:rsidR="00070704" w:rsidRPr="00070704" w:rsidRDefault="00070704" w:rsidP="00070704"/>
    <w:p w:rsidR="00070704" w:rsidRPr="00070704" w:rsidRDefault="00070704" w:rsidP="00070704"/>
    <w:p w:rsidR="00070704" w:rsidRPr="00070704" w:rsidRDefault="00070704" w:rsidP="00070704"/>
    <w:p w:rsidR="00070704" w:rsidRPr="00070704" w:rsidRDefault="00070704" w:rsidP="00070704"/>
    <w:p w:rsidR="00070704" w:rsidRPr="00070704" w:rsidRDefault="00070704" w:rsidP="00070704"/>
    <w:p w:rsidR="00070704" w:rsidRPr="00070704" w:rsidRDefault="00070704" w:rsidP="00070704"/>
    <w:p w:rsidR="00070704" w:rsidRPr="00070704" w:rsidRDefault="00070704" w:rsidP="00070704"/>
    <w:p w:rsidR="00070704" w:rsidRPr="00070704" w:rsidRDefault="00070704" w:rsidP="00070704"/>
    <w:p w:rsidR="00070704" w:rsidRPr="00070704" w:rsidRDefault="00070704" w:rsidP="00070704"/>
    <w:p w:rsidR="00070704" w:rsidRPr="00070704" w:rsidRDefault="00070704" w:rsidP="00070704"/>
    <w:p w:rsidR="00070704" w:rsidRPr="00070704" w:rsidRDefault="00070704" w:rsidP="00070704"/>
    <w:p w:rsidR="00070704" w:rsidRPr="00070704" w:rsidRDefault="00070704" w:rsidP="00070704"/>
    <w:p w:rsidR="00070704" w:rsidRPr="00070704" w:rsidRDefault="00070704" w:rsidP="00070704"/>
    <w:p w:rsidR="00070704" w:rsidRDefault="00070704" w:rsidP="00070704"/>
    <w:p w:rsidR="00070704" w:rsidRDefault="00070704" w:rsidP="00070704"/>
    <w:p w:rsidR="00070704" w:rsidRPr="00070704" w:rsidRDefault="00070704" w:rsidP="00EE541E">
      <w:pPr>
        <w:ind w:firstLine="709"/>
        <w:jc w:val="both"/>
      </w:pPr>
      <w:r w:rsidRPr="00070704">
        <w:t xml:space="preserve">Настоящее уведомление о применении бюджетных мер принуждения направляется </w:t>
      </w:r>
      <w:r>
        <w:t>контрольным отделом а</w:t>
      </w:r>
      <w:r w:rsidRPr="00070704">
        <w:t xml:space="preserve">дминистрации </w:t>
      </w:r>
      <w:r>
        <w:t>Юргинского муниципального района</w:t>
      </w:r>
      <w:r w:rsidRPr="00070704">
        <w:t xml:space="preserve">, руководствуясь порядком осуществления полномочий органом внутреннего муниципального финансового контроля, утвержденным постановлением </w:t>
      </w:r>
      <w:r>
        <w:t>а</w:t>
      </w:r>
      <w:r w:rsidRPr="00070704">
        <w:t xml:space="preserve">дминистрации </w:t>
      </w:r>
      <w:r>
        <w:t>Юргинского муниципального района</w:t>
      </w:r>
      <w:r w:rsidRPr="00070704">
        <w:t>, в соответствии с Бюджетным кодексом Российской Федерации</w:t>
      </w:r>
      <w:r w:rsidR="00EE541E">
        <w:t>.</w:t>
      </w:r>
    </w:p>
    <w:p w:rsidR="00070704" w:rsidRPr="00070704" w:rsidRDefault="00070704" w:rsidP="00EE541E">
      <w:pPr>
        <w:ind w:firstLine="709"/>
        <w:jc w:val="both"/>
      </w:pPr>
      <w:r>
        <w:t>Контрольный отдел а</w:t>
      </w:r>
      <w:r w:rsidRPr="00070704">
        <w:t xml:space="preserve">дминистрации </w:t>
      </w:r>
      <w:r>
        <w:t>Юргинского муниципального района</w:t>
      </w:r>
      <w:r w:rsidRPr="00070704">
        <w:t xml:space="preserve"> по результатам контрольного мероприятия_________________________________________, проведенного с ___</w:t>
      </w:r>
      <w:r>
        <w:t xml:space="preserve">_______ 20___г. </w:t>
      </w:r>
      <w:r w:rsidRPr="00070704">
        <w:t>по ___</w:t>
      </w:r>
      <w:r>
        <w:t>________ 20___г.</w:t>
      </w:r>
      <w:r w:rsidRPr="00070704">
        <w:t xml:space="preserve"> в _____________________________________________________________________________,</w:t>
      </w:r>
    </w:p>
    <w:p w:rsidR="00070704" w:rsidRPr="00070704" w:rsidRDefault="00070704" w:rsidP="00070704">
      <w:pPr>
        <w:jc w:val="center"/>
        <w:rPr>
          <w:sz w:val="16"/>
          <w:szCs w:val="16"/>
        </w:rPr>
      </w:pPr>
      <w:r w:rsidRPr="00070704">
        <w:rPr>
          <w:sz w:val="16"/>
          <w:szCs w:val="16"/>
        </w:rPr>
        <w:t xml:space="preserve">(наименование объекта проверки) </w:t>
      </w:r>
    </w:p>
    <w:p w:rsidR="00070704" w:rsidRPr="00070704" w:rsidRDefault="00070704" w:rsidP="00070704">
      <w:pPr>
        <w:jc w:val="both"/>
      </w:pPr>
      <w:r w:rsidRPr="00070704">
        <w:t xml:space="preserve">(назначено постановлением </w:t>
      </w:r>
      <w:r>
        <w:t>а</w:t>
      </w:r>
      <w:r w:rsidRPr="00070704">
        <w:t xml:space="preserve">дминистрации </w:t>
      </w:r>
      <w:r>
        <w:t>Юргинского муниципального района</w:t>
      </w:r>
      <w:r w:rsidRPr="00070704">
        <w:t xml:space="preserve"> от «__»__________ 20___года №______ в соответствии </w:t>
      </w:r>
      <w:r>
        <w:t xml:space="preserve">с </w:t>
      </w:r>
      <w:r w:rsidRPr="00070704">
        <w:t xml:space="preserve">планом контрольных мероприятий (или на основании обращения (поручения) и т.д.), установлено следующее. </w:t>
      </w:r>
    </w:p>
    <w:p w:rsidR="00070704" w:rsidRPr="00070704" w:rsidRDefault="00070704" w:rsidP="00070704">
      <w:pPr>
        <w:jc w:val="both"/>
      </w:pPr>
    </w:p>
    <w:p w:rsidR="00070704" w:rsidRPr="00070704" w:rsidRDefault="00070704" w:rsidP="00070704">
      <w:pPr>
        <w:jc w:val="both"/>
      </w:pPr>
      <w:r w:rsidRPr="00070704">
        <w:t xml:space="preserve">В соответствии с ______________________________________________________________ </w:t>
      </w:r>
    </w:p>
    <w:p w:rsidR="00070704" w:rsidRPr="00070704" w:rsidRDefault="00070704" w:rsidP="00070704">
      <w:pPr>
        <w:jc w:val="both"/>
        <w:rPr>
          <w:sz w:val="16"/>
          <w:szCs w:val="16"/>
        </w:rPr>
      </w:pPr>
      <w:r w:rsidRPr="00070704">
        <w:rPr>
          <w:sz w:val="16"/>
          <w:szCs w:val="16"/>
        </w:rPr>
        <w:t xml:space="preserve">                                                                     (указываются нормативные правовые акты и иные основания </w:t>
      </w:r>
    </w:p>
    <w:p w:rsidR="00070704" w:rsidRPr="00070704" w:rsidRDefault="00070704" w:rsidP="00070704">
      <w:pPr>
        <w:jc w:val="both"/>
      </w:pPr>
    </w:p>
    <w:p w:rsidR="00070704" w:rsidRPr="00070704" w:rsidRDefault="00070704" w:rsidP="00070704">
      <w:pPr>
        <w:jc w:val="both"/>
      </w:pPr>
      <w:r w:rsidRPr="00070704">
        <w:t>_____________________________________________________________________________</w:t>
      </w:r>
    </w:p>
    <w:p w:rsidR="00070704" w:rsidRPr="00070704" w:rsidRDefault="00070704" w:rsidP="00070704">
      <w:pPr>
        <w:jc w:val="both"/>
      </w:pPr>
      <w:r w:rsidRPr="00070704">
        <w:rPr>
          <w:sz w:val="16"/>
          <w:szCs w:val="16"/>
        </w:rPr>
        <w:t xml:space="preserve">                                                                      предоставления средств городского бюджета города Юрги)</w:t>
      </w:r>
    </w:p>
    <w:p w:rsidR="00070704" w:rsidRPr="00070704" w:rsidRDefault="00070704" w:rsidP="00070704">
      <w:pPr>
        <w:jc w:val="both"/>
      </w:pPr>
      <w:r w:rsidRPr="00070704">
        <w:t>_____________________________________________________________________________</w:t>
      </w:r>
    </w:p>
    <w:p w:rsidR="00070704" w:rsidRPr="00070704" w:rsidRDefault="00070704" w:rsidP="00070704">
      <w:pPr>
        <w:jc w:val="both"/>
        <w:rPr>
          <w:sz w:val="16"/>
          <w:szCs w:val="16"/>
        </w:rPr>
      </w:pPr>
      <w:r w:rsidRPr="00070704">
        <w:rPr>
          <w:sz w:val="16"/>
          <w:szCs w:val="16"/>
        </w:rPr>
        <w:t xml:space="preserve">                                     наименование главного распорядителя средств городского бюджета (предоставившего средства)  </w:t>
      </w:r>
    </w:p>
    <w:p w:rsidR="00070704" w:rsidRPr="00070704" w:rsidRDefault="00070704" w:rsidP="00070704">
      <w:pPr>
        <w:jc w:val="both"/>
        <w:rPr>
          <w:sz w:val="16"/>
          <w:szCs w:val="16"/>
        </w:rPr>
      </w:pPr>
    </w:p>
    <w:p w:rsidR="00070704" w:rsidRPr="00070704" w:rsidRDefault="00070704" w:rsidP="00070704">
      <w:pPr>
        <w:jc w:val="both"/>
      </w:pPr>
      <w:r w:rsidRPr="00070704">
        <w:t xml:space="preserve">из бюджета Юргинского </w:t>
      </w:r>
      <w:r>
        <w:t>муниципального района</w:t>
      </w:r>
      <w:r w:rsidRPr="00070704">
        <w:t xml:space="preserve"> в _____ году были предоставлены средства (субсидия, субвенция, бюджетный кредит и т.д.) _____________________________________________________________________________</w:t>
      </w:r>
    </w:p>
    <w:p w:rsidR="00070704" w:rsidRPr="00070704" w:rsidRDefault="00070704" w:rsidP="00070704">
      <w:pPr>
        <w:jc w:val="both"/>
        <w:rPr>
          <w:sz w:val="16"/>
          <w:szCs w:val="16"/>
        </w:rPr>
      </w:pPr>
      <w:r w:rsidRPr="00070704">
        <w:rPr>
          <w:sz w:val="16"/>
          <w:szCs w:val="16"/>
        </w:rPr>
        <w:t xml:space="preserve">                                                                     указать сумму и целевое назначение</w:t>
      </w:r>
    </w:p>
    <w:p w:rsidR="00070704" w:rsidRPr="00070704" w:rsidRDefault="00070704" w:rsidP="00070704">
      <w:pPr>
        <w:jc w:val="both"/>
      </w:pPr>
    </w:p>
    <w:p w:rsidR="00070704" w:rsidRPr="00070704" w:rsidRDefault="00070704" w:rsidP="00070704">
      <w:pPr>
        <w:jc w:val="both"/>
      </w:pPr>
      <w:r w:rsidRPr="00070704">
        <w:t>В ходе контрольного мероприятия выявлены следующие бюджетные нарушения:</w:t>
      </w:r>
    </w:p>
    <w:p w:rsidR="00070704" w:rsidRPr="00070704" w:rsidRDefault="00070704" w:rsidP="00070704">
      <w:pPr>
        <w:jc w:val="both"/>
      </w:pPr>
      <w:r w:rsidRPr="00070704">
        <w:t>1. ___________________________________________________________________________</w:t>
      </w:r>
    </w:p>
    <w:p w:rsidR="00070704" w:rsidRPr="00070704" w:rsidRDefault="00070704" w:rsidP="00070704">
      <w:pPr>
        <w:jc w:val="both"/>
        <w:rPr>
          <w:sz w:val="16"/>
          <w:szCs w:val="16"/>
        </w:rPr>
      </w:pPr>
      <w:r w:rsidRPr="00070704">
        <w:rPr>
          <w:sz w:val="16"/>
          <w:szCs w:val="16"/>
        </w:rPr>
        <w:t xml:space="preserve">      излагаются обстоятельства совершенного нарушения со ссылками на страницы акта проверки и с указанием нарушенных </w:t>
      </w:r>
    </w:p>
    <w:p w:rsidR="00070704" w:rsidRPr="00070704" w:rsidRDefault="00070704" w:rsidP="00070704">
      <w:pPr>
        <w:jc w:val="both"/>
      </w:pPr>
      <w:r w:rsidRPr="00070704">
        <w:t>_____________________________________________________________________________</w:t>
      </w:r>
    </w:p>
    <w:p w:rsidR="00070704" w:rsidRPr="00070704" w:rsidRDefault="00070704" w:rsidP="00070704">
      <w:pPr>
        <w:jc w:val="both"/>
        <w:rPr>
          <w:sz w:val="16"/>
          <w:szCs w:val="16"/>
        </w:rPr>
      </w:pPr>
      <w:r w:rsidRPr="00070704">
        <w:rPr>
          <w:sz w:val="16"/>
          <w:szCs w:val="16"/>
        </w:rPr>
        <w:t xml:space="preserve">норм (положений) бюджетного законодательства Российской Федерации и иных нормативных правовых актов, регулирующих </w:t>
      </w:r>
    </w:p>
    <w:p w:rsidR="00070704" w:rsidRPr="00070704" w:rsidRDefault="00070704" w:rsidP="00070704">
      <w:pPr>
        <w:jc w:val="both"/>
      </w:pPr>
      <w:r w:rsidRPr="00070704">
        <w:t>_____________________________________________________________________________</w:t>
      </w:r>
    </w:p>
    <w:p w:rsidR="00070704" w:rsidRPr="00070704" w:rsidRDefault="00070704" w:rsidP="00070704">
      <w:pPr>
        <w:jc w:val="both"/>
        <w:rPr>
          <w:sz w:val="16"/>
          <w:szCs w:val="16"/>
        </w:rPr>
      </w:pPr>
      <w:r w:rsidRPr="00070704">
        <w:rPr>
          <w:sz w:val="16"/>
          <w:szCs w:val="16"/>
        </w:rPr>
        <w:t>бюджетные правоотношения, договоров (соглашений) и документов, которые подтверждают указанные нарушения)</w:t>
      </w:r>
    </w:p>
    <w:p w:rsidR="00070704" w:rsidRPr="00070704" w:rsidRDefault="00070704" w:rsidP="00070704">
      <w:pPr>
        <w:jc w:val="both"/>
      </w:pPr>
      <w:r w:rsidRPr="00070704">
        <w:t>_____________________________________________________________________________.</w:t>
      </w:r>
    </w:p>
    <w:p w:rsidR="00070704" w:rsidRPr="00070704" w:rsidRDefault="00070704" w:rsidP="00070704">
      <w:pPr>
        <w:jc w:val="both"/>
      </w:pPr>
    </w:p>
    <w:p w:rsidR="00070704" w:rsidRPr="00070704" w:rsidRDefault="00070704" w:rsidP="00070704">
      <w:pPr>
        <w:jc w:val="both"/>
      </w:pPr>
      <w:r w:rsidRPr="00070704">
        <w:t>За совершение данного нарушения предусматривается применение бюджетной меры принуждения в соответствии со статьей _____ Бюджетного кодекса Российской Федерации.</w:t>
      </w:r>
    </w:p>
    <w:p w:rsidR="00070704" w:rsidRPr="00070704" w:rsidRDefault="00070704" w:rsidP="00070704">
      <w:pPr>
        <w:ind w:firstLine="708"/>
        <w:jc w:val="both"/>
      </w:pPr>
      <w:r w:rsidRPr="00070704">
        <w:t>Бюджетные меры принуждения, подлежат применению в течение 30 календарных дней после получения финансовым органом уведомления о применении бюджетных мер принуждения.</w:t>
      </w:r>
    </w:p>
    <w:p w:rsidR="00070704" w:rsidRPr="00070704" w:rsidRDefault="00070704" w:rsidP="00070704">
      <w:pPr>
        <w:jc w:val="both"/>
      </w:pPr>
    </w:p>
    <w:p w:rsidR="00070704" w:rsidRPr="00070704" w:rsidRDefault="00070704" w:rsidP="00070704">
      <w:pPr>
        <w:jc w:val="both"/>
      </w:pPr>
    </w:p>
    <w:p w:rsidR="00070704" w:rsidRPr="00070704" w:rsidRDefault="00070704" w:rsidP="00070704">
      <w:pPr>
        <w:jc w:val="both"/>
      </w:pPr>
    </w:p>
    <w:p w:rsidR="00070704" w:rsidRPr="00070704" w:rsidRDefault="00070704" w:rsidP="00070704">
      <w:pPr>
        <w:jc w:val="both"/>
      </w:pPr>
      <w:r w:rsidRPr="00070704">
        <w:t>Приложение: копии акта контрольного мероприятия и документов, подтверждающих нарушения.</w:t>
      </w:r>
    </w:p>
    <w:p w:rsidR="00070704" w:rsidRDefault="00070704" w:rsidP="00070704">
      <w:pPr>
        <w:jc w:val="both"/>
      </w:pPr>
    </w:p>
    <w:p w:rsidR="00EE541E" w:rsidRPr="00070704" w:rsidRDefault="00EE541E" w:rsidP="00070704">
      <w:pPr>
        <w:jc w:val="both"/>
      </w:pPr>
    </w:p>
    <w:p w:rsidR="00070704" w:rsidRPr="00070704" w:rsidRDefault="00070704" w:rsidP="00070704">
      <w:pPr>
        <w:jc w:val="both"/>
      </w:pPr>
    </w:p>
    <w:p w:rsidR="00070704" w:rsidRPr="00070704" w:rsidRDefault="00070704" w:rsidP="00070704">
      <w:pPr>
        <w:jc w:val="both"/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6062"/>
        <w:gridCol w:w="3544"/>
      </w:tblGrid>
      <w:tr w:rsidR="00070704" w:rsidTr="00B404FB">
        <w:tc>
          <w:tcPr>
            <w:tcW w:w="6062" w:type="dxa"/>
            <w:hideMark/>
          </w:tcPr>
          <w:p w:rsidR="00070704" w:rsidRDefault="00070704" w:rsidP="00B404FB">
            <w:pPr>
              <w:pStyle w:val="21"/>
              <w:shd w:val="clear" w:color="auto" w:fill="auto"/>
              <w:tabs>
                <w:tab w:val="left" w:pos="993"/>
                <w:tab w:val="left" w:pos="1281"/>
              </w:tabs>
              <w:spacing w:before="0" w:after="0" w:line="240" w:lineRule="auto"/>
              <w:ind w:right="884"/>
              <w:jc w:val="both"/>
              <w:rPr>
                <w:spacing w:val="0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Зам. главы </w:t>
            </w:r>
            <w:r>
              <w:rPr>
                <w:color w:val="000000"/>
                <w:spacing w:val="0"/>
                <w:sz w:val="26"/>
                <w:szCs w:val="26"/>
              </w:rPr>
              <w:t>Юргинского муниципального района по организационно-территориальным вопросам.</w:t>
            </w:r>
          </w:p>
          <w:p w:rsidR="00070704" w:rsidRDefault="00070704" w:rsidP="00B404FB">
            <w:pPr>
              <w:tabs>
                <w:tab w:val="left" w:pos="969"/>
                <w:tab w:val="left" w:pos="1083"/>
              </w:tabs>
              <w:ind w:firstLine="709"/>
              <w:jc w:val="both"/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070704" w:rsidRDefault="00070704" w:rsidP="00B404FB">
            <w:pPr>
              <w:tabs>
                <w:tab w:val="left" w:pos="969"/>
                <w:tab w:val="left" w:pos="1083"/>
              </w:tabs>
              <w:ind w:firstLine="709"/>
              <w:jc w:val="both"/>
              <w:rPr>
                <w:sz w:val="26"/>
                <w:szCs w:val="26"/>
              </w:rPr>
            </w:pPr>
          </w:p>
          <w:p w:rsidR="00070704" w:rsidRDefault="00070704" w:rsidP="00B404FB">
            <w:pPr>
              <w:ind w:firstLine="709"/>
              <w:jc w:val="right"/>
              <w:rPr>
                <w:sz w:val="26"/>
                <w:szCs w:val="26"/>
              </w:rPr>
            </w:pPr>
          </w:p>
          <w:p w:rsidR="00070704" w:rsidRDefault="00070704" w:rsidP="00B404FB">
            <w:pPr>
              <w:ind w:firstLine="709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Е.С. Кудрявцева</w:t>
            </w:r>
          </w:p>
        </w:tc>
      </w:tr>
    </w:tbl>
    <w:p w:rsidR="003B3B7E" w:rsidRPr="00070704" w:rsidRDefault="003B3B7E" w:rsidP="00070704">
      <w:pPr>
        <w:tabs>
          <w:tab w:val="left" w:pos="1058"/>
        </w:tabs>
      </w:pPr>
    </w:p>
    <w:sectPr w:rsidR="003B3B7E" w:rsidRPr="00070704" w:rsidSect="00BB4987">
      <w:pgSz w:w="11906" w:h="16838" w:code="9"/>
      <w:pgMar w:top="1134" w:right="849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4F09" w:rsidRDefault="00FA4F09">
      <w:r>
        <w:separator/>
      </w:r>
    </w:p>
  </w:endnote>
  <w:endnote w:type="continuationSeparator" w:id="0">
    <w:p w:rsidR="00FA4F09" w:rsidRDefault="00FA4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4F09" w:rsidRDefault="00FA4F09">
      <w:r>
        <w:separator/>
      </w:r>
    </w:p>
  </w:footnote>
  <w:footnote w:type="continuationSeparator" w:id="0">
    <w:p w:rsidR="00FA4F09" w:rsidRDefault="00FA4F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756F0"/>
    <w:multiLevelType w:val="hybridMultilevel"/>
    <w:tmpl w:val="95BCDBD0"/>
    <w:lvl w:ilvl="0" w:tplc="3A74F166">
      <w:start w:val="3"/>
      <w:numFmt w:val="decimal"/>
      <w:suff w:val="space"/>
      <w:lvlText w:val="%1."/>
      <w:lvlJc w:val="left"/>
      <w:pPr>
        <w:ind w:left="709" w:hanging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>
    <w:nsid w:val="44453CD5"/>
    <w:multiLevelType w:val="hybridMultilevel"/>
    <w:tmpl w:val="D04A6732"/>
    <w:lvl w:ilvl="0" w:tplc="EDA6B40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D975182"/>
    <w:multiLevelType w:val="multilevel"/>
    <w:tmpl w:val="E9EA3E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B3A1B65"/>
    <w:multiLevelType w:val="hybridMultilevel"/>
    <w:tmpl w:val="30CE9C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7889755F"/>
    <w:multiLevelType w:val="multilevel"/>
    <w:tmpl w:val="ABB6E24C"/>
    <w:lvl w:ilvl="0">
      <w:start w:val="1"/>
      <w:numFmt w:val="decimal"/>
      <w:suff w:val="space"/>
      <w:lvlText w:val="%1."/>
      <w:lvlJc w:val="left"/>
      <w:pPr>
        <w:ind w:left="709" w:hanging="70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97" w:hanging="118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06" w:hanging="118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15" w:hanging="118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24" w:hanging="118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33" w:hanging="118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>
    <w:nsid w:val="7CA34F06"/>
    <w:multiLevelType w:val="multilevel"/>
    <w:tmpl w:val="BB3A3EAC"/>
    <w:lvl w:ilvl="0">
      <w:start w:val="1"/>
      <w:numFmt w:val="decimal"/>
      <w:suff w:val="space"/>
      <w:lvlText w:val="%1."/>
      <w:lvlJc w:val="left"/>
      <w:pPr>
        <w:ind w:left="709" w:hanging="70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230"/>
    <w:rsid w:val="00001CFA"/>
    <w:rsid w:val="00027EB0"/>
    <w:rsid w:val="00036153"/>
    <w:rsid w:val="00045BBB"/>
    <w:rsid w:val="00070704"/>
    <w:rsid w:val="000840C0"/>
    <w:rsid w:val="000A0585"/>
    <w:rsid w:val="000B18DC"/>
    <w:rsid w:val="000B3AF2"/>
    <w:rsid w:val="00112FC6"/>
    <w:rsid w:val="0012153A"/>
    <w:rsid w:val="00127BB1"/>
    <w:rsid w:val="00141E97"/>
    <w:rsid w:val="00160AB4"/>
    <w:rsid w:val="001D1C05"/>
    <w:rsid w:val="001F0E67"/>
    <w:rsid w:val="00205551"/>
    <w:rsid w:val="0025794B"/>
    <w:rsid w:val="0026213E"/>
    <w:rsid w:val="002D77FA"/>
    <w:rsid w:val="00305BA9"/>
    <w:rsid w:val="0031330E"/>
    <w:rsid w:val="00322EF9"/>
    <w:rsid w:val="003422C1"/>
    <w:rsid w:val="00357BF7"/>
    <w:rsid w:val="003A2BC6"/>
    <w:rsid w:val="003A4203"/>
    <w:rsid w:val="003B3B7E"/>
    <w:rsid w:val="003D1F0E"/>
    <w:rsid w:val="003D6B9F"/>
    <w:rsid w:val="003E697A"/>
    <w:rsid w:val="003F3E71"/>
    <w:rsid w:val="003F77F5"/>
    <w:rsid w:val="00404812"/>
    <w:rsid w:val="00422D02"/>
    <w:rsid w:val="00434690"/>
    <w:rsid w:val="00441499"/>
    <w:rsid w:val="00445D2B"/>
    <w:rsid w:val="00454FF3"/>
    <w:rsid w:val="00462F6F"/>
    <w:rsid w:val="0047351F"/>
    <w:rsid w:val="00490D16"/>
    <w:rsid w:val="004A7081"/>
    <w:rsid w:val="004B40E1"/>
    <w:rsid w:val="004E1409"/>
    <w:rsid w:val="004E6F69"/>
    <w:rsid w:val="004E7DA6"/>
    <w:rsid w:val="005001D8"/>
    <w:rsid w:val="005037CC"/>
    <w:rsid w:val="00512227"/>
    <w:rsid w:val="00535AAE"/>
    <w:rsid w:val="00552DFB"/>
    <w:rsid w:val="005724D8"/>
    <w:rsid w:val="0057784F"/>
    <w:rsid w:val="005927BF"/>
    <w:rsid w:val="005A1C1A"/>
    <w:rsid w:val="005E20D9"/>
    <w:rsid w:val="00611B1F"/>
    <w:rsid w:val="00660753"/>
    <w:rsid w:val="00692385"/>
    <w:rsid w:val="006D4041"/>
    <w:rsid w:val="00703F6D"/>
    <w:rsid w:val="00707CD8"/>
    <w:rsid w:val="007129E6"/>
    <w:rsid w:val="0072550E"/>
    <w:rsid w:val="00733653"/>
    <w:rsid w:val="00744809"/>
    <w:rsid w:val="00776C14"/>
    <w:rsid w:val="007E3835"/>
    <w:rsid w:val="008069F1"/>
    <w:rsid w:val="008139B0"/>
    <w:rsid w:val="0087508C"/>
    <w:rsid w:val="00881E37"/>
    <w:rsid w:val="00891C10"/>
    <w:rsid w:val="008A1230"/>
    <w:rsid w:val="008B7E13"/>
    <w:rsid w:val="008D46C0"/>
    <w:rsid w:val="008E12CD"/>
    <w:rsid w:val="008E2CDD"/>
    <w:rsid w:val="009035F8"/>
    <w:rsid w:val="00946D26"/>
    <w:rsid w:val="00946F0A"/>
    <w:rsid w:val="00955578"/>
    <w:rsid w:val="00975E2B"/>
    <w:rsid w:val="00991E9D"/>
    <w:rsid w:val="009C6B49"/>
    <w:rsid w:val="009F0822"/>
    <w:rsid w:val="00A0242C"/>
    <w:rsid w:val="00A15C54"/>
    <w:rsid w:val="00A3488D"/>
    <w:rsid w:val="00A37E8A"/>
    <w:rsid w:val="00A536AC"/>
    <w:rsid w:val="00A66008"/>
    <w:rsid w:val="00A672BA"/>
    <w:rsid w:val="00A8569C"/>
    <w:rsid w:val="00AB24FD"/>
    <w:rsid w:val="00AB7CAD"/>
    <w:rsid w:val="00AB7E5F"/>
    <w:rsid w:val="00AE7780"/>
    <w:rsid w:val="00B11659"/>
    <w:rsid w:val="00B404FB"/>
    <w:rsid w:val="00B641EB"/>
    <w:rsid w:val="00B6663B"/>
    <w:rsid w:val="00BB4987"/>
    <w:rsid w:val="00BB776A"/>
    <w:rsid w:val="00BC553D"/>
    <w:rsid w:val="00BD2509"/>
    <w:rsid w:val="00BE7AAC"/>
    <w:rsid w:val="00BF1D1F"/>
    <w:rsid w:val="00BF266C"/>
    <w:rsid w:val="00C4255A"/>
    <w:rsid w:val="00C51F97"/>
    <w:rsid w:val="00C916A1"/>
    <w:rsid w:val="00C97FC5"/>
    <w:rsid w:val="00CA20DA"/>
    <w:rsid w:val="00CC5E96"/>
    <w:rsid w:val="00D2141B"/>
    <w:rsid w:val="00D32474"/>
    <w:rsid w:val="00D51314"/>
    <w:rsid w:val="00DA7FAC"/>
    <w:rsid w:val="00DF6F92"/>
    <w:rsid w:val="00E10FB7"/>
    <w:rsid w:val="00E10FEA"/>
    <w:rsid w:val="00E12377"/>
    <w:rsid w:val="00E159B4"/>
    <w:rsid w:val="00E23AAC"/>
    <w:rsid w:val="00E268CB"/>
    <w:rsid w:val="00E322E3"/>
    <w:rsid w:val="00E37A83"/>
    <w:rsid w:val="00ED5124"/>
    <w:rsid w:val="00EE45FE"/>
    <w:rsid w:val="00EE541E"/>
    <w:rsid w:val="00F213F2"/>
    <w:rsid w:val="00F52496"/>
    <w:rsid w:val="00F56199"/>
    <w:rsid w:val="00F7605B"/>
    <w:rsid w:val="00F77307"/>
    <w:rsid w:val="00F81D0A"/>
    <w:rsid w:val="00FA4F09"/>
    <w:rsid w:val="00FF10F3"/>
    <w:rsid w:val="00FF5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E541E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268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0B3AF2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0B3AF2"/>
    <w:pPr>
      <w:tabs>
        <w:tab w:val="center" w:pos="4677"/>
        <w:tab w:val="right" w:pos="9355"/>
      </w:tabs>
    </w:pPr>
  </w:style>
  <w:style w:type="paragraph" w:styleId="a5">
    <w:name w:val="Normal (Web)"/>
    <w:basedOn w:val="a"/>
    <w:uiPriority w:val="99"/>
    <w:unhideWhenUsed/>
    <w:rsid w:val="009F0822"/>
  </w:style>
  <w:style w:type="character" w:customStyle="1" w:styleId="10">
    <w:name w:val="Заголовок 1 Знак"/>
    <w:link w:val="1"/>
    <w:rsid w:val="00E268CB"/>
    <w:rPr>
      <w:rFonts w:ascii="Arial" w:hAnsi="Arial" w:cs="Arial"/>
      <w:b/>
      <w:bCs/>
      <w:kern w:val="32"/>
      <w:sz w:val="32"/>
      <w:szCs w:val="32"/>
    </w:rPr>
  </w:style>
  <w:style w:type="paragraph" w:styleId="2">
    <w:name w:val="Body Text 2"/>
    <w:basedOn w:val="a"/>
    <w:link w:val="20"/>
    <w:rsid w:val="00E268CB"/>
    <w:pPr>
      <w:ind w:right="709"/>
      <w:jc w:val="both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rsid w:val="00E268CB"/>
  </w:style>
  <w:style w:type="paragraph" w:customStyle="1" w:styleId="FR1">
    <w:name w:val="FR1"/>
    <w:rsid w:val="00707CD8"/>
    <w:pPr>
      <w:widowControl w:val="0"/>
      <w:spacing w:before="240" w:line="260" w:lineRule="auto"/>
      <w:ind w:firstLine="440"/>
      <w:jc w:val="both"/>
    </w:pPr>
    <w:rPr>
      <w:snapToGrid w:val="0"/>
      <w:sz w:val="22"/>
    </w:rPr>
  </w:style>
  <w:style w:type="paragraph" w:customStyle="1" w:styleId="ConsPlusNormal">
    <w:name w:val="ConsPlusNormal"/>
    <w:rsid w:val="00707CD8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</w:rPr>
  </w:style>
  <w:style w:type="character" w:customStyle="1" w:styleId="a6">
    <w:name w:val="Основной текст_"/>
    <w:link w:val="21"/>
    <w:rsid w:val="00357BF7"/>
    <w:rPr>
      <w:spacing w:val="4"/>
      <w:shd w:val="clear" w:color="auto" w:fill="FFFFFF"/>
    </w:rPr>
  </w:style>
  <w:style w:type="paragraph" w:customStyle="1" w:styleId="21">
    <w:name w:val="Основной текст2"/>
    <w:basedOn w:val="a"/>
    <w:link w:val="a6"/>
    <w:rsid w:val="00357BF7"/>
    <w:pPr>
      <w:widowControl w:val="0"/>
      <w:shd w:val="clear" w:color="auto" w:fill="FFFFFF"/>
      <w:spacing w:before="360" w:after="660" w:line="0" w:lineRule="atLeast"/>
    </w:pPr>
    <w:rPr>
      <w:spacing w:val="4"/>
      <w:sz w:val="20"/>
      <w:szCs w:val="20"/>
    </w:rPr>
  </w:style>
  <w:style w:type="character" w:customStyle="1" w:styleId="x-phmenubutton">
    <w:name w:val="x-ph__menu__button"/>
    <w:rsid w:val="0072550E"/>
  </w:style>
  <w:style w:type="paragraph" w:styleId="a7">
    <w:name w:val="Balloon Text"/>
    <w:basedOn w:val="a"/>
    <w:link w:val="a8"/>
    <w:rsid w:val="008069F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8069F1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991E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9">
    <w:name w:val="ОбычныЏe9"/>
    <w:rsid w:val="00B11659"/>
    <w:pPr>
      <w:widowControl w:val="0"/>
      <w:autoSpaceDE w:val="0"/>
      <w:autoSpaceDN w:val="0"/>
    </w:pPr>
  </w:style>
  <w:style w:type="paragraph" w:styleId="aa">
    <w:name w:val="Block Text"/>
    <w:basedOn w:val="a"/>
    <w:rsid w:val="00B11659"/>
    <w:pPr>
      <w:spacing w:after="60"/>
      <w:ind w:left="284" w:right="434"/>
      <w:jc w:val="center"/>
    </w:pPr>
    <w:rPr>
      <w:b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E541E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268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0B3AF2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0B3AF2"/>
    <w:pPr>
      <w:tabs>
        <w:tab w:val="center" w:pos="4677"/>
        <w:tab w:val="right" w:pos="9355"/>
      </w:tabs>
    </w:pPr>
  </w:style>
  <w:style w:type="paragraph" w:styleId="a5">
    <w:name w:val="Normal (Web)"/>
    <w:basedOn w:val="a"/>
    <w:uiPriority w:val="99"/>
    <w:unhideWhenUsed/>
    <w:rsid w:val="009F0822"/>
  </w:style>
  <w:style w:type="character" w:customStyle="1" w:styleId="10">
    <w:name w:val="Заголовок 1 Знак"/>
    <w:link w:val="1"/>
    <w:rsid w:val="00E268CB"/>
    <w:rPr>
      <w:rFonts w:ascii="Arial" w:hAnsi="Arial" w:cs="Arial"/>
      <w:b/>
      <w:bCs/>
      <w:kern w:val="32"/>
      <w:sz w:val="32"/>
      <w:szCs w:val="32"/>
    </w:rPr>
  </w:style>
  <w:style w:type="paragraph" w:styleId="2">
    <w:name w:val="Body Text 2"/>
    <w:basedOn w:val="a"/>
    <w:link w:val="20"/>
    <w:rsid w:val="00E268CB"/>
    <w:pPr>
      <w:ind w:right="709"/>
      <w:jc w:val="both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rsid w:val="00E268CB"/>
  </w:style>
  <w:style w:type="paragraph" w:customStyle="1" w:styleId="FR1">
    <w:name w:val="FR1"/>
    <w:rsid w:val="00707CD8"/>
    <w:pPr>
      <w:widowControl w:val="0"/>
      <w:spacing w:before="240" w:line="260" w:lineRule="auto"/>
      <w:ind w:firstLine="440"/>
      <w:jc w:val="both"/>
    </w:pPr>
    <w:rPr>
      <w:snapToGrid w:val="0"/>
      <w:sz w:val="22"/>
    </w:rPr>
  </w:style>
  <w:style w:type="paragraph" w:customStyle="1" w:styleId="ConsPlusNormal">
    <w:name w:val="ConsPlusNormal"/>
    <w:rsid w:val="00707CD8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</w:rPr>
  </w:style>
  <w:style w:type="character" w:customStyle="1" w:styleId="a6">
    <w:name w:val="Основной текст_"/>
    <w:link w:val="21"/>
    <w:rsid w:val="00357BF7"/>
    <w:rPr>
      <w:spacing w:val="4"/>
      <w:shd w:val="clear" w:color="auto" w:fill="FFFFFF"/>
    </w:rPr>
  </w:style>
  <w:style w:type="paragraph" w:customStyle="1" w:styleId="21">
    <w:name w:val="Основной текст2"/>
    <w:basedOn w:val="a"/>
    <w:link w:val="a6"/>
    <w:rsid w:val="00357BF7"/>
    <w:pPr>
      <w:widowControl w:val="0"/>
      <w:shd w:val="clear" w:color="auto" w:fill="FFFFFF"/>
      <w:spacing w:before="360" w:after="660" w:line="0" w:lineRule="atLeast"/>
    </w:pPr>
    <w:rPr>
      <w:spacing w:val="4"/>
      <w:sz w:val="20"/>
      <w:szCs w:val="20"/>
    </w:rPr>
  </w:style>
  <w:style w:type="character" w:customStyle="1" w:styleId="x-phmenubutton">
    <w:name w:val="x-ph__menu__button"/>
    <w:rsid w:val="0072550E"/>
  </w:style>
  <w:style w:type="paragraph" w:styleId="a7">
    <w:name w:val="Balloon Text"/>
    <w:basedOn w:val="a"/>
    <w:link w:val="a8"/>
    <w:rsid w:val="008069F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8069F1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991E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9">
    <w:name w:val="ОбычныЏe9"/>
    <w:rsid w:val="00B11659"/>
    <w:pPr>
      <w:widowControl w:val="0"/>
      <w:autoSpaceDE w:val="0"/>
      <w:autoSpaceDN w:val="0"/>
    </w:pPr>
  </w:style>
  <w:style w:type="paragraph" w:styleId="aa">
    <w:name w:val="Block Text"/>
    <w:basedOn w:val="a"/>
    <w:rsid w:val="00B11659"/>
    <w:pPr>
      <w:spacing w:after="60"/>
      <w:ind w:left="284" w:right="434"/>
      <w:jc w:val="center"/>
    </w:pPr>
    <w:rPr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4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5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5656">
      <w:bodyDiv w:val="1"/>
      <w:marLeft w:val="40"/>
      <w:marRight w:val="40"/>
      <w:marTop w:val="40"/>
      <w:marBottom w:val="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E034F92C05E09CB7E85D10A28DA358A315EC7DBE1915D9CF72FD3F7A53FBF0A4395358895AE6DE4Em0RFD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E034F92C05E09CB7E85D10A28DA358A315EC7DBE1915D9CF72FD3F7A53FBF0A4395358895AE6DD45m0R6D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034F92C05E09CB7E85D10A28DA358A315ED72B7131AD9CF72FD3F7A53FBF0A43953588B5DE4mDR8D" TargetMode="External"/><Relationship Id="rId14" Type="http://schemas.openxmlformats.org/officeDocument/2006/relationships/hyperlink" Target="consultantplus://offline/ref=3EBE076EDD5BD1F7DC23047F51719323961169ACFDE3C13E21198E01EAC8CC6EC9C85E9F68A2DEC0F1lEH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L:\ALLUSERS%20(&#1054;&#1073;&#1097;&#1080;&#1081;%20&#1082;&#1072;&#1090;&#1072;&#1083;&#1086;&#1075;)\!BLANKI\&#1073;&#1083;&#1072;&#1085;&#1082;%20&#1055;&#1086;&#1089;&#1090;&#1072;&#1085;&#1086;&#1074;&#1083;&#1077;&#1085;&#1080;&#1103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7B6F47-9B25-4877-91B9-83DEF361B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Постановления.dot</Template>
  <TotalTime>0</TotalTime>
  <Pages>27</Pages>
  <Words>10231</Words>
  <Characters>58322</Characters>
  <Application>Microsoft Office Word</Application>
  <DocSecurity>0</DocSecurity>
  <Lines>486</Lines>
  <Paragraphs>136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Deftones</Company>
  <LinksUpToDate>false</LinksUpToDate>
  <CharactersWithSpaces>68417</CharactersWithSpaces>
  <SharedDoc>false</SharedDoc>
  <HLinks>
    <vt:vector size="24" baseType="variant">
      <vt:variant>
        <vt:i4>7471205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consultantplus://offline/ref=3EBE076EDD5BD1F7DC23047F51719323961169ACFDE3C13E21198E01EAC8CC6EC9C85E9F68A2DEC0F1lEH</vt:lpwstr>
      </vt:variant>
      <vt:variant>
        <vt:lpwstr/>
      </vt:variant>
      <vt:variant>
        <vt:i4>3276902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consultantplus://offline/ref=E034F92C05E09CB7E85D10A28DA358A315EC7DBE1915D9CF72FD3F7A53FBF0A4395358895AE6DE4Em0RFD</vt:lpwstr>
      </vt:variant>
      <vt:variant>
        <vt:lpwstr/>
      </vt:variant>
      <vt:variant>
        <vt:i4>3276903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consultantplus://offline/ref=E034F92C05E09CB7E85D10A28DA358A315EC7DBE1915D9CF72FD3F7A53FBF0A4395358895AE6DD45m0R6D</vt:lpwstr>
      </vt:variant>
      <vt:variant>
        <vt:lpwstr/>
      </vt:variant>
      <vt:variant>
        <vt:i4>6422637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consultantplus://offline/ref=E034F92C05E09CB7E85D10A28DA358A315ED72B7131AD9CF72FD3F7A53FBF0A43953588B5DE4mDR8D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csdp_2</dc:creator>
  <cp:lastModifiedBy>Admin</cp:lastModifiedBy>
  <cp:revision>2</cp:revision>
  <cp:lastPrinted>2017-12-01T08:42:00Z</cp:lastPrinted>
  <dcterms:created xsi:type="dcterms:W3CDTF">2019-07-10T01:37:00Z</dcterms:created>
  <dcterms:modified xsi:type="dcterms:W3CDTF">2019-07-10T01:37:00Z</dcterms:modified>
</cp:coreProperties>
</file>